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BFA1" w14:textId="7DC8E1A3" w:rsidR="0047658A" w:rsidRPr="0047658A" w:rsidRDefault="0047658A" w:rsidP="0047658A">
      <w:pPr>
        <w:rPr>
          <w:rFonts w:eastAsia="Calibri"/>
          <w:kern w:val="2"/>
          <w:szCs w:val="22"/>
          <w:lang w:eastAsia="en-US"/>
          <w14:ligatures w14:val="standardContextual"/>
        </w:rPr>
      </w:pPr>
      <w:r w:rsidRPr="0047658A">
        <w:rPr>
          <w:noProof/>
          <w:kern w:val="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A7A6E3D" wp14:editId="74C7A77A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1130300" cy="10695305"/>
                <wp:effectExtent l="0" t="0" r="0" b="0"/>
                <wp:wrapNone/>
                <wp:docPr id="2" name="Rechtec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1130300" cy="1069530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73F1B10" w14:textId="77777777" w:rsidR="0047658A" w:rsidRDefault="0047658A" w:rsidP="0047658A"/>
                          <w:p w14:paraId="6AFDF446" w14:textId="77777777" w:rsidR="0047658A" w:rsidRDefault="0047658A" w:rsidP="0047658A">
                            <w:pPr>
                              <w:jc w:val="right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A6E3D" id="Rechteck 2" o:spid="_x0000_s1026" style="position:absolute;left:0;text-align:left;margin-left:0;margin-top:0;width:89pt;height:842.15pt;flip:y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" fillcolor="#7f7f7f" stroked="f" strokeweight=".5pt">
                <o:lock v:ext="edit" aspectratio="t"/>
                <v:textbox>
                  <w:txbxContent>
                    <w:p w14:paraId="173F1B10" w14:textId="77777777" w:rsidR="0047658A" w:rsidRDefault="0047658A" w:rsidP="0047658A"/>
                    <w:p w14:paraId="6AFDF446" w14:textId="77777777" w:rsidR="0047658A" w:rsidRDefault="0047658A" w:rsidP="0047658A">
                      <w:pPr>
                        <w:jc w:val="right"/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62552DAB" w14:textId="330D8D3A" w:rsidR="00CA1873" w:rsidRPr="00F46148" w:rsidRDefault="00CA1873" w:rsidP="00CA1873">
      <w:pPr>
        <w:tabs>
          <w:tab w:val="left" w:pos="851"/>
        </w:tabs>
        <w:rPr>
          <w:rFonts w:eastAsiaTheme="minorEastAsia"/>
        </w:rPr>
      </w:pPr>
    </w:p>
    <w:p w14:paraId="78C5E9A9" w14:textId="29EFC6AF" w:rsidR="00CA1873" w:rsidRPr="00FE0F1D" w:rsidRDefault="00CA1873" w:rsidP="00CA1873">
      <w:pPr>
        <w:pStyle w:val="Untertitel"/>
        <w:ind w:left="1134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7D54AC" wp14:editId="68E8CEE6">
                <wp:simplePos x="0" y="0"/>
                <wp:positionH relativeFrom="column">
                  <wp:posOffset>1392555</wp:posOffset>
                </wp:positionH>
                <wp:positionV relativeFrom="paragraph">
                  <wp:posOffset>19363</wp:posOffset>
                </wp:positionV>
                <wp:extent cx="3671570" cy="101917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157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16C4B" w14:textId="77777777" w:rsidR="00CA1873" w:rsidRPr="008E1F88" w:rsidRDefault="00CA1873" w:rsidP="00CA1873">
                            <w:pPr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</w:pPr>
                            <w:r w:rsidRPr="008E1F88"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  <w:t xml:space="preserve">STADT </w:t>
                            </w:r>
                            <w:r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  <w:t>Lörrach</w:t>
                            </w:r>
                          </w:p>
                          <w:p w14:paraId="16243916" w14:textId="77777777" w:rsidR="00CA1873" w:rsidRPr="006106A8" w:rsidRDefault="00CA1873" w:rsidP="00CA1873">
                            <w:pPr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D54AC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7" type="#_x0000_t202" style="position:absolute;left:0;text-align:left;margin-left:109.65pt;margin-top:1.5pt;width:289.1pt;height:8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wWzGgIAADQ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" filled="f" stroked="f" strokeweight=".5pt">
                <v:textbox>
                  <w:txbxContent>
                    <w:p w14:paraId="0E816C4B" w14:textId="77777777" w:rsidR="00CA1873" w:rsidRPr="008E1F88" w:rsidRDefault="00CA1873" w:rsidP="00CA1873">
                      <w:pPr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</w:pPr>
                      <w:r w:rsidRPr="008E1F88"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  <w:t xml:space="preserve">STADT </w:t>
                      </w:r>
                      <w:r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  <w:t>Lörrach</w:t>
                      </w:r>
                    </w:p>
                    <w:p w14:paraId="16243916" w14:textId="77777777" w:rsidR="00CA1873" w:rsidRPr="006106A8" w:rsidRDefault="00CA1873" w:rsidP="00CA1873">
                      <w:pPr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0F1D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AE7FB3" wp14:editId="4B65A562">
                <wp:simplePos x="0" y="0"/>
                <wp:positionH relativeFrom="margin">
                  <wp:posOffset>669925</wp:posOffset>
                </wp:positionH>
                <wp:positionV relativeFrom="paragraph">
                  <wp:posOffset>185558</wp:posOffset>
                </wp:positionV>
                <wp:extent cx="409575" cy="138430"/>
                <wp:effectExtent l="0" t="0" r="28575" b="1397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38430"/>
                        </a:xfrm>
                        <a:prstGeom prst="rect">
                          <a:avLst/>
                        </a:prstGeom>
                        <a:solidFill>
                          <a:srgbClr val="C3001D"/>
                        </a:solidFill>
                        <a:ln>
                          <a:solidFill>
                            <a:srgbClr val="C00000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FC9B2" id="Rechteck 5" o:spid="_x0000_s1026" style="position:absolute;margin-left:52.75pt;margin-top:14.6pt;width:32.25pt;height:10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" fillcolor="#c3001d" strokecolor="#c00000" strokeweight=".5pt">
                <w10:wrap anchorx="margin"/>
              </v:rect>
            </w:pict>
          </mc:Fallback>
        </mc:AlternateContent>
      </w:r>
    </w:p>
    <w:p w14:paraId="5BA1F1DA" w14:textId="5C98E54F" w:rsidR="00CA1873" w:rsidRPr="00FE0F1D" w:rsidRDefault="00CA1873" w:rsidP="00CA1873">
      <w:pPr>
        <w:pStyle w:val="Untertitel"/>
      </w:pPr>
    </w:p>
    <w:p w14:paraId="6EC822F7" w14:textId="7AE147D2" w:rsidR="00CA1873" w:rsidRPr="00FE0F1D" w:rsidRDefault="00CA1873" w:rsidP="00CA1873">
      <w:pPr>
        <w:tabs>
          <w:tab w:val="left" w:pos="99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8672A7" wp14:editId="47E3E4B7">
                <wp:simplePos x="0" y="0"/>
                <wp:positionH relativeFrom="column">
                  <wp:posOffset>1397635</wp:posOffset>
                </wp:positionH>
                <wp:positionV relativeFrom="paragraph">
                  <wp:posOffset>354008</wp:posOffset>
                </wp:positionV>
                <wp:extent cx="4025624" cy="139943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624" cy="1399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38DC7C" w14:textId="2A2CFB60" w:rsidR="00CA1873" w:rsidRDefault="00CA1873" w:rsidP="00CA1873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Bewerbergemeinschaftserklärung</w:t>
                            </w:r>
                          </w:p>
                          <w:p w14:paraId="796F3ABD" w14:textId="77777777" w:rsidR="00CA1873" w:rsidRDefault="00CA1873" w:rsidP="00CA1873">
                            <w:pPr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 w:rsidRPr="008E1F88">
                              <w:rPr>
                                <w:sz w:val="32"/>
                                <w:szCs w:val="32"/>
                              </w:rPr>
                              <w:t>„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Zukunft Krankenhaus-Areal Lörrach</w:t>
                            </w:r>
                            <w:r w:rsidRPr="008E1F88">
                              <w:rPr>
                                <w:sz w:val="32"/>
                                <w:szCs w:val="32"/>
                              </w:rPr>
                              <w:t>“</w:t>
                            </w:r>
                          </w:p>
                          <w:p w14:paraId="3B2D5F9E" w14:textId="77777777" w:rsidR="00CA1873" w:rsidRPr="00C03993" w:rsidRDefault="00CA1873" w:rsidP="00CA1873">
                            <w:pPr>
                              <w:spacing w:after="1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672A7" id="Textfeld 13" o:spid="_x0000_s1028" type="#_x0000_t202" style="position:absolute;left:0;text-align:left;margin-left:110.05pt;margin-top:27.85pt;width:317pt;height:11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" filled="f" stroked="f" strokeweight=".5pt">
                <v:textbox>
                  <w:txbxContent>
                    <w:p w14:paraId="2D38DC7C" w14:textId="2A2CFB60" w:rsidR="00CA1873" w:rsidRDefault="00CA1873" w:rsidP="00CA1873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Bewerbergemeinschaftserklärung</w:t>
                      </w:r>
                    </w:p>
                    <w:p w14:paraId="796F3ABD" w14:textId="77777777" w:rsidR="00CA1873" w:rsidRDefault="00CA1873" w:rsidP="00CA1873">
                      <w:pPr>
                        <w:jc w:val="left"/>
                        <w:rPr>
                          <w:sz w:val="32"/>
                          <w:szCs w:val="32"/>
                        </w:rPr>
                      </w:pPr>
                      <w:r w:rsidRPr="008E1F88">
                        <w:rPr>
                          <w:sz w:val="32"/>
                          <w:szCs w:val="32"/>
                        </w:rPr>
                        <w:t>„</w:t>
                      </w:r>
                      <w:r>
                        <w:rPr>
                          <w:sz w:val="32"/>
                          <w:szCs w:val="32"/>
                        </w:rPr>
                        <w:t>Zukunft Krankenhaus-Areal Lörrach</w:t>
                      </w:r>
                      <w:r w:rsidRPr="008E1F88">
                        <w:rPr>
                          <w:sz w:val="32"/>
                          <w:szCs w:val="32"/>
                        </w:rPr>
                        <w:t>“</w:t>
                      </w:r>
                    </w:p>
                    <w:p w14:paraId="3B2D5F9E" w14:textId="77777777" w:rsidR="00CA1873" w:rsidRPr="00C03993" w:rsidRDefault="00CA1873" w:rsidP="00CA1873">
                      <w:pPr>
                        <w:spacing w:after="180"/>
                      </w:pPr>
                    </w:p>
                  </w:txbxContent>
                </v:textbox>
              </v:shape>
            </w:pict>
          </mc:Fallback>
        </mc:AlternateContent>
      </w:r>
      <w:r w:rsidRPr="00FE0F1D">
        <w:t>_</w:t>
      </w:r>
      <w:r>
        <w:tab/>
        <w:t xml:space="preserve"> </w:t>
      </w:r>
      <w:r w:rsidRPr="00FE0F1D">
        <w:t>_____________________________________________________</w:t>
      </w:r>
      <w:r>
        <w:t>________________</w:t>
      </w:r>
    </w:p>
    <w:p w14:paraId="0EF257B8" w14:textId="77777777" w:rsidR="00CA1873" w:rsidRDefault="00CA1873" w:rsidP="00CA1873">
      <w:pPr>
        <w:pStyle w:val="BroschreTitel2"/>
        <w:ind w:left="284"/>
      </w:pPr>
      <w:r w:rsidRPr="00FE0F1D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8417F8" wp14:editId="319852B8">
                <wp:simplePos x="0" y="0"/>
                <wp:positionH relativeFrom="margin">
                  <wp:posOffset>677545</wp:posOffset>
                </wp:positionH>
                <wp:positionV relativeFrom="paragraph">
                  <wp:posOffset>144642</wp:posOffset>
                </wp:positionV>
                <wp:extent cx="409575" cy="138430"/>
                <wp:effectExtent l="0" t="0" r="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384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15BE6" id="Rechteck 7" o:spid="_x0000_s1026" style="position:absolute;margin-left:53.35pt;margin-top:11.4pt;width:32.25pt;height:10.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" fillcolor="gray [1629]" stroked="f" strokeweight=".5pt">
                <w10:wrap anchorx="margin"/>
              </v:rect>
            </w:pict>
          </mc:Fallback>
        </mc:AlternateContent>
      </w:r>
    </w:p>
    <w:p w14:paraId="021BD63C" w14:textId="77777777" w:rsidR="00CA1873" w:rsidRPr="00FE0F1D" w:rsidRDefault="00CA1873" w:rsidP="00CA1873">
      <w:pPr>
        <w:pStyle w:val="BroschreTitel2"/>
        <w:ind w:left="0"/>
      </w:pPr>
      <w:r>
        <w:br/>
      </w:r>
    </w:p>
    <w:p w14:paraId="00F66B9B" w14:textId="77777777" w:rsidR="00CA1873" w:rsidRDefault="00CA1873" w:rsidP="00CA1873">
      <w:pPr>
        <w:tabs>
          <w:tab w:val="left" w:pos="993"/>
        </w:tabs>
      </w:pPr>
      <w:r w:rsidRPr="00FE0F1D">
        <w:t>__</w:t>
      </w:r>
      <w:r>
        <w:tab/>
        <w:t xml:space="preserve"> </w:t>
      </w:r>
    </w:p>
    <w:p w14:paraId="088AC872" w14:textId="77777777" w:rsidR="00CA1873" w:rsidRDefault="00CA1873" w:rsidP="00CA1873">
      <w:pPr>
        <w:tabs>
          <w:tab w:val="left" w:pos="99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AA3D94" wp14:editId="0D091D5A">
                <wp:simplePos x="0" y="0"/>
                <wp:positionH relativeFrom="column">
                  <wp:posOffset>1424305</wp:posOffset>
                </wp:positionH>
                <wp:positionV relativeFrom="paragraph">
                  <wp:posOffset>201930</wp:posOffset>
                </wp:positionV>
                <wp:extent cx="4032250" cy="1828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BA0D15" w14:textId="77777777" w:rsidR="00CA1873" w:rsidRPr="00C03993" w:rsidRDefault="00CA1873" w:rsidP="00CA1873">
                            <w:pPr>
                              <w:jc w:val="left"/>
                            </w:pPr>
                            <w:r>
                              <w:t>Offener zweiphasiger s</w:t>
                            </w:r>
                            <w:r w:rsidRPr="006F5531">
                              <w:t xml:space="preserve">tädtebaulich-freiraumplanerischer Realisierungswettbewerb </w:t>
                            </w:r>
                            <w:r>
                              <w:t xml:space="preserve">gemäß </w:t>
                            </w:r>
                            <w:r w:rsidRPr="008E1F88">
                              <w:t>RPW 2013 im Rahmen eines Vergabeverfahrens nach VgV</w:t>
                            </w:r>
                          </w:p>
                          <w:p w14:paraId="3A94D2EB" w14:textId="77777777" w:rsidR="00CA1873" w:rsidRDefault="00CA1873" w:rsidP="00CA1873">
                            <w:pPr>
                              <w:spacing w:after="0"/>
                            </w:pPr>
                            <w:r>
                              <w:t>Wettbewerb</w:t>
                            </w:r>
                            <w:r w:rsidRPr="008E1F88">
                              <w:t xml:space="preserve">szeitraum: </w:t>
                            </w:r>
                            <w:r>
                              <w:t>Oktober</w:t>
                            </w:r>
                            <w:r w:rsidRPr="008E1F88">
                              <w:t xml:space="preserve"> 2026 – </w:t>
                            </w:r>
                            <w:r>
                              <w:t>Mai</w:t>
                            </w:r>
                            <w:r w:rsidRPr="008E1F88">
                              <w:t xml:space="preserve"> 2027</w:t>
                            </w:r>
                          </w:p>
                          <w:p w14:paraId="7A6C579C" w14:textId="77777777" w:rsidR="00CA1873" w:rsidRPr="00C03993" w:rsidRDefault="00CA1873" w:rsidP="00CA1873">
                            <w:pPr>
                              <w:spacing w:before="0"/>
                              <w:rPr>
                                <w:b/>
                                <w:bCs/>
                              </w:rPr>
                            </w:pPr>
                            <w:r w:rsidRPr="008E1F88">
                              <w:rPr>
                                <w:b/>
                                <w:bCs/>
                              </w:rPr>
                              <w:t xml:space="preserve">Stand: </w:t>
                            </w:r>
                            <w:r>
                              <w:rPr>
                                <w:b/>
                                <w:bCs/>
                              </w:rPr>
                              <w:t>12</w:t>
                            </w:r>
                            <w:r w:rsidRPr="008E1F88">
                              <w:rPr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  <w:r w:rsidRPr="008E1F88">
                              <w:rPr>
                                <w:b/>
                                <w:bCs/>
                              </w:rPr>
                              <w:t>.2026</w:t>
                            </w:r>
                            <w:r>
                              <w:rPr>
                                <w:b/>
                                <w:bCs/>
                              </w:rPr>
                              <w:t>, Bekanntmachung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A3D94" id="Textfeld 8" o:spid="_x0000_s1029" type="#_x0000_t202" style="position:absolute;left:0;text-align:left;margin-left:112.15pt;margin-top:15.9pt;width:317.5pt;height:2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" filled="f" stroked="f" strokeweight=".5pt">
                <v:textbox>
                  <w:txbxContent>
                    <w:p w14:paraId="56BA0D15" w14:textId="77777777" w:rsidR="00CA1873" w:rsidRPr="00C03993" w:rsidRDefault="00CA1873" w:rsidP="00CA1873">
                      <w:pPr>
                        <w:jc w:val="left"/>
                      </w:pPr>
                      <w:r>
                        <w:t>Offener zweiphasiger s</w:t>
                      </w:r>
                      <w:r w:rsidRPr="006F5531">
                        <w:t xml:space="preserve">tädtebaulich-freiraumplanerischer Realisierungswettbewerb </w:t>
                      </w:r>
                      <w:r>
                        <w:t xml:space="preserve">gemäß </w:t>
                      </w:r>
                      <w:r w:rsidRPr="008E1F88">
                        <w:t>RPW 2013 im Rahmen eines Vergabeverfahrens nach VgV</w:t>
                      </w:r>
                    </w:p>
                    <w:p w14:paraId="3A94D2EB" w14:textId="77777777" w:rsidR="00CA1873" w:rsidRDefault="00CA1873" w:rsidP="00CA1873">
                      <w:pPr>
                        <w:spacing w:after="0"/>
                      </w:pPr>
                      <w:r>
                        <w:t>Wettbewerb</w:t>
                      </w:r>
                      <w:r w:rsidRPr="008E1F88">
                        <w:t xml:space="preserve">szeitraum: </w:t>
                      </w:r>
                      <w:r>
                        <w:t>Oktober</w:t>
                      </w:r>
                      <w:r w:rsidRPr="008E1F88">
                        <w:t xml:space="preserve"> 2026 – </w:t>
                      </w:r>
                      <w:r>
                        <w:t>Mai</w:t>
                      </w:r>
                      <w:r w:rsidRPr="008E1F88">
                        <w:t xml:space="preserve"> 2027</w:t>
                      </w:r>
                    </w:p>
                    <w:p w14:paraId="7A6C579C" w14:textId="77777777" w:rsidR="00CA1873" w:rsidRPr="00C03993" w:rsidRDefault="00CA1873" w:rsidP="00CA1873">
                      <w:pPr>
                        <w:spacing w:before="0"/>
                        <w:rPr>
                          <w:b/>
                          <w:bCs/>
                        </w:rPr>
                      </w:pPr>
                      <w:r w:rsidRPr="008E1F88">
                        <w:rPr>
                          <w:b/>
                          <w:bCs/>
                        </w:rPr>
                        <w:t xml:space="preserve">Stand: </w:t>
                      </w:r>
                      <w:r>
                        <w:rPr>
                          <w:b/>
                          <w:bCs/>
                        </w:rPr>
                        <w:t>12</w:t>
                      </w:r>
                      <w:r w:rsidRPr="008E1F88">
                        <w:rPr>
                          <w:b/>
                          <w:bCs/>
                        </w:rPr>
                        <w:t>.</w:t>
                      </w:r>
                      <w:r>
                        <w:rPr>
                          <w:b/>
                          <w:bCs/>
                        </w:rPr>
                        <w:t>10</w:t>
                      </w:r>
                      <w:r w:rsidRPr="008E1F88">
                        <w:rPr>
                          <w:b/>
                          <w:bCs/>
                        </w:rPr>
                        <w:t>.2026</w:t>
                      </w:r>
                      <w:r>
                        <w:rPr>
                          <w:b/>
                          <w:bCs/>
                        </w:rPr>
                        <w:t>, Bekanntmachung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 w:rsidRPr="00FE0F1D">
        <w:t>_________________________________________________</w:t>
      </w:r>
      <w:r>
        <w:t>_____________________</w:t>
      </w:r>
    </w:p>
    <w:p w14:paraId="4F386B30" w14:textId="77777777" w:rsidR="00CA1873" w:rsidRDefault="00CA1873" w:rsidP="00CA1873"/>
    <w:p w14:paraId="4274FCD7" w14:textId="77777777" w:rsidR="00CA1873" w:rsidRDefault="00CA1873" w:rsidP="00CA1873"/>
    <w:p w14:paraId="1D149F72" w14:textId="77777777" w:rsidR="00CA1873" w:rsidRDefault="00CA1873" w:rsidP="00CA1873"/>
    <w:p w14:paraId="3B359C00" w14:textId="77777777" w:rsidR="00CA1873" w:rsidRPr="00E45571" w:rsidRDefault="00CA1873" w:rsidP="00CA1873"/>
    <w:p w14:paraId="376E30AD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194E374A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68ABCE93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2220BC30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5CE04EA9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24367F57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59BFED31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32FB60AB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70B8613A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6C76D77E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2635EC7E" w14:textId="77777777" w:rsid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1ACF5967" w14:textId="77777777" w:rsidR="004C3457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2BD84823" w14:textId="77777777" w:rsidR="004C3457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71E71D23" w14:textId="77777777" w:rsidR="004C3457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535A085D" w14:textId="77777777" w:rsidR="004C3457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5292932A" w14:textId="77777777" w:rsidR="004C3457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7F8FDEBA" w14:textId="77777777" w:rsidR="004C3457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0A82F40F" w14:textId="77777777" w:rsidR="004C3457" w:rsidRPr="0047658A" w:rsidRDefault="004C3457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7DBE7104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0E029F17" w14:textId="77777777" w:rsidR="0047658A" w:rsidRPr="0047658A" w:rsidRDefault="0047658A" w:rsidP="0047658A">
      <w:pPr>
        <w:tabs>
          <w:tab w:val="left" w:pos="1134"/>
        </w:tabs>
        <w:spacing w:before="0" w:after="0" w:line="240" w:lineRule="auto"/>
        <w:ind w:left="1134" w:hanging="283"/>
        <w:rPr>
          <w:rFonts w:eastAsia="Calibri"/>
          <w:kern w:val="2"/>
          <w:sz w:val="18"/>
          <w:szCs w:val="18"/>
          <w:lang w:eastAsia="en-US"/>
          <w14:ligatures w14:val="standardContextual"/>
        </w:rPr>
      </w:pPr>
    </w:p>
    <w:p w14:paraId="7412071A" w14:textId="77777777" w:rsidR="004C3457" w:rsidRPr="008E1F88" w:rsidRDefault="004C3457" w:rsidP="004C3457">
      <w:pPr>
        <w:spacing w:before="0" w:after="0" w:line="240" w:lineRule="auto"/>
        <w:ind w:left="1134"/>
        <w:jc w:val="left"/>
        <w:rPr>
          <w:rFonts w:eastAsiaTheme="minorHAnsi" w:cstheme="minorBidi"/>
          <w:sz w:val="18"/>
          <w:szCs w:val="18"/>
          <w:lang w:eastAsia="en-US"/>
        </w:rPr>
      </w:pPr>
      <w:r w:rsidRPr="008E1F88">
        <w:rPr>
          <w:rFonts w:eastAsiaTheme="minorHAnsi" w:cstheme="minorBidi"/>
          <w:sz w:val="18"/>
          <w:szCs w:val="18"/>
          <w:lang w:eastAsia="en-US"/>
        </w:rPr>
        <w:t>Lörracher Stadtbau-GmbH</w:t>
      </w:r>
    </w:p>
    <w:p w14:paraId="72A7718B" w14:textId="77777777" w:rsidR="004C3457" w:rsidRPr="008E1F88" w:rsidRDefault="004C3457" w:rsidP="004C3457">
      <w:pPr>
        <w:spacing w:before="0" w:after="0" w:line="240" w:lineRule="auto"/>
        <w:ind w:left="1134"/>
        <w:jc w:val="left"/>
        <w:rPr>
          <w:rFonts w:eastAsiaTheme="minorHAnsi" w:cstheme="minorBidi"/>
          <w:sz w:val="16"/>
          <w:szCs w:val="16"/>
          <w:lang w:eastAsia="en-US"/>
        </w:rPr>
      </w:pPr>
      <w:r w:rsidRPr="008E1F88">
        <w:rPr>
          <w:rFonts w:eastAsiaTheme="minorHAnsi" w:cstheme="minorBidi"/>
          <w:sz w:val="16"/>
          <w:szCs w:val="16"/>
          <w:lang w:eastAsia="en-US"/>
        </w:rPr>
        <w:t>Schillerstraße 4, 79540 Lörrach</w:t>
      </w:r>
    </w:p>
    <w:p w14:paraId="1CBBE081" w14:textId="77777777" w:rsidR="004C3457" w:rsidRPr="008E1F88" w:rsidRDefault="004C3457" w:rsidP="004C3457">
      <w:pPr>
        <w:spacing w:before="0" w:after="0" w:line="240" w:lineRule="auto"/>
        <w:ind w:left="1134"/>
        <w:jc w:val="left"/>
        <w:rPr>
          <w:rFonts w:eastAsiaTheme="minorHAnsi" w:cstheme="minorBidi"/>
          <w:sz w:val="16"/>
          <w:szCs w:val="16"/>
          <w:lang w:eastAsia="en-US"/>
        </w:rPr>
      </w:pPr>
      <w:r w:rsidRPr="008E1F88">
        <w:rPr>
          <w:rFonts w:eastAsiaTheme="minorHAnsi" w:cstheme="minorBidi"/>
          <w:sz w:val="16"/>
          <w:szCs w:val="16"/>
          <w:lang w:eastAsia="en-US"/>
        </w:rPr>
        <w:t>Telefon: 07621/1519-90</w:t>
      </w:r>
    </w:p>
    <w:p w14:paraId="6EA063D7" w14:textId="77777777" w:rsidR="004C3457" w:rsidRPr="008E1F88" w:rsidRDefault="004C3457" w:rsidP="004C3457">
      <w:pPr>
        <w:spacing w:before="0" w:after="0" w:line="240" w:lineRule="auto"/>
        <w:ind w:left="1134"/>
        <w:jc w:val="left"/>
        <w:rPr>
          <w:rFonts w:eastAsiaTheme="minorHAnsi" w:cstheme="minorBidi"/>
          <w:sz w:val="16"/>
          <w:szCs w:val="16"/>
          <w:lang w:eastAsia="en-US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5408" behindDoc="0" locked="0" layoutInCell="1" allowOverlap="1" wp14:anchorId="287ED85E" wp14:editId="253F6392">
            <wp:simplePos x="0" y="0"/>
            <wp:positionH relativeFrom="column">
              <wp:posOffset>2490519</wp:posOffset>
            </wp:positionH>
            <wp:positionV relativeFrom="paragraph">
              <wp:posOffset>89486</wp:posOffset>
            </wp:positionV>
            <wp:extent cx="1083212" cy="1083212"/>
            <wp:effectExtent l="0" t="0" r="3175" b="3175"/>
            <wp:wrapNone/>
            <wp:docPr id="1716962334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41" cy="108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1F88">
        <w:rPr>
          <w:rFonts w:eastAsiaTheme="minorHAnsi" w:cstheme="minorBidi"/>
          <w:sz w:val="16"/>
          <w:szCs w:val="16"/>
          <w:lang w:eastAsia="en-US"/>
        </w:rPr>
        <w:t>mail@stadtbau-loerrach.de</w:t>
      </w:r>
    </w:p>
    <w:p w14:paraId="1A232B0A" w14:textId="77777777" w:rsidR="004C3457" w:rsidRDefault="004C3457" w:rsidP="004C3457">
      <w:pPr>
        <w:spacing w:after="160" w:line="259" w:lineRule="auto"/>
        <w:ind w:left="425" w:firstLine="709"/>
        <w:rPr>
          <w:sz w:val="32"/>
          <w:szCs w:val="32"/>
          <w:highlight w:val="green"/>
        </w:rPr>
      </w:pPr>
      <w:r w:rsidRPr="008E1F88">
        <w:rPr>
          <w:rFonts w:eastAsiaTheme="minorHAnsi" w:cstheme="minorBidi"/>
          <w:sz w:val="16"/>
          <w:szCs w:val="16"/>
          <w:lang w:eastAsia="en-US"/>
        </w:rPr>
        <w:t>www.stadtbau-loerrach.de</w:t>
      </w:r>
    </w:p>
    <w:p w14:paraId="5236E2E4" w14:textId="77777777" w:rsidR="004C3457" w:rsidRPr="00592A18" w:rsidRDefault="004C3457" w:rsidP="004C3457">
      <w:pPr>
        <w:pStyle w:val="Flietextfett"/>
        <w:rPr>
          <w:sz w:val="32"/>
          <w:szCs w:val="32"/>
          <w:highlight w:val="green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BDB8E37" wp14:editId="00EB93F9">
            <wp:simplePos x="0" y="0"/>
            <wp:positionH relativeFrom="margin">
              <wp:posOffset>701675</wp:posOffset>
            </wp:positionH>
            <wp:positionV relativeFrom="paragraph">
              <wp:posOffset>24958</wp:posOffset>
            </wp:positionV>
            <wp:extent cx="1526540" cy="710382"/>
            <wp:effectExtent l="0" t="0" r="0" b="0"/>
            <wp:wrapNone/>
            <wp:docPr id="19" name="Grafik 19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Ein Bild, das Text, Screenshot, Schrift, Reih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71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2D822" w14:textId="1EAB30E1" w:rsidR="0047658A" w:rsidRPr="0047658A" w:rsidRDefault="004C3457" w:rsidP="004C3457">
      <w:pPr>
        <w:ind w:firstLine="850"/>
        <w:rPr>
          <w:rFonts w:eastAsia="Calibri"/>
          <w:kern w:val="2"/>
          <w:szCs w:val="22"/>
          <w:lang w:eastAsia="en-US"/>
          <w14:ligatures w14:val="standardContextual"/>
        </w:rPr>
      </w:pPr>
      <w:r w:rsidRPr="00592A18">
        <w:br w:type="page"/>
      </w:r>
    </w:p>
    <w:p w14:paraId="49E5064A" w14:textId="641712F2" w:rsidR="009B2B32" w:rsidRPr="00EF2917" w:rsidRDefault="00CA1873" w:rsidP="00CA1873">
      <w:pPr>
        <w:spacing w:before="0" w:after="160" w:line="259" w:lineRule="auto"/>
        <w:jc w:val="left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lastRenderedPageBreak/>
        <w:t>E</w:t>
      </w:r>
      <w:r w:rsidR="00EF2917">
        <w:rPr>
          <w:b/>
          <w:bCs/>
          <w:sz w:val="24"/>
          <w:szCs w:val="22"/>
        </w:rPr>
        <w:t xml:space="preserve">RKLÄRUNG ÜBER DIE </w:t>
      </w:r>
      <w:r w:rsidR="00AB5375">
        <w:rPr>
          <w:b/>
          <w:bCs/>
          <w:sz w:val="24"/>
          <w:szCs w:val="22"/>
        </w:rPr>
        <w:t>BEWERBER-/</w:t>
      </w:r>
      <w:r w:rsidR="00EF2917">
        <w:rPr>
          <w:b/>
          <w:bCs/>
          <w:sz w:val="24"/>
          <w:szCs w:val="22"/>
        </w:rPr>
        <w:t>B</w:t>
      </w:r>
      <w:r w:rsidR="003447E8">
        <w:rPr>
          <w:b/>
          <w:bCs/>
          <w:sz w:val="24"/>
          <w:szCs w:val="22"/>
        </w:rPr>
        <w:t>IETER</w:t>
      </w:r>
      <w:r w:rsidR="00EF2917">
        <w:rPr>
          <w:b/>
          <w:bCs/>
          <w:sz w:val="24"/>
          <w:szCs w:val="22"/>
        </w:rPr>
        <w:t xml:space="preserve">GEMEINSCHAFT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F4AA3" w14:paraId="7C8C3F9C" w14:textId="77777777" w:rsidTr="00973429">
        <w:tc>
          <w:tcPr>
            <w:tcW w:w="3114" w:type="dxa"/>
          </w:tcPr>
          <w:p w14:paraId="6D9373DC" w14:textId="191D6678" w:rsidR="000F4AA3" w:rsidRDefault="00973429" w:rsidP="000406A9">
            <w:r>
              <w:t>Name B</w:t>
            </w:r>
            <w:r w:rsidR="00EF2917">
              <w:t>ietergemeinschaft</w:t>
            </w:r>
          </w:p>
        </w:tc>
        <w:sdt>
          <w:sdtPr>
            <w:id w:val="152921171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9D9D9" w:themeFill="background1" w:themeFillShade="D9"/>
              </w:tcPr>
              <w:p w14:paraId="4CD0AD11" w14:textId="0A415592" w:rsidR="000F4AA3" w:rsidRDefault="001A1E9A" w:rsidP="000406A9">
                <w:r w:rsidRPr="005430A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2A7184" w14:paraId="08E781E2" w14:textId="77777777" w:rsidTr="00973429">
        <w:tc>
          <w:tcPr>
            <w:tcW w:w="3114" w:type="dxa"/>
          </w:tcPr>
          <w:p w14:paraId="6BE8CD0C" w14:textId="77777777" w:rsidR="002A7184" w:rsidRDefault="00304BEE" w:rsidP="000406A9">
            <w:r>
              <w:t>Büro</w:t>
            </w:r>
            <w:r w:rsidR="00EF2917">
              <w:t>/Unternehmen 1</w:t>
            </w:r>
          </w:p>
          <w:p w14:paraId="41D904B2" w14:textId="30853CA0" w:rsidR="00EF2917" w:rsidRDefault="00EF2917" w:rsidP="000406A9">
            <w:pPr>
              <w:rPr>
                <w:sz w:val="18"/>
                <w:szCs w:val="16"/>
              </w:rPr>
            </w:pPr>
            <w:r w:rsidRPr="00EF2917">
              <w:rPr>
                <w:sz w:val="18"/>
                <w:szCs w:val="16"/>
              </w:rPr>
              <w:t>(bevollmächtigte</w:t>
            </w:r>
            <w:r w:rsidR="00713E51">
              <w:rPr>
                <w:sz w:val="18"/>
                <w:szCs w:val="16"/>
              </w:rPr>
              <w:t>*</w:t>
            </w:r>
            <w:r w:rsidRPr="00EF2917">
              <w:rPr>
                <w:sz w:val="18"/>
                <w:szCs w:val="16"/>
              </w:rPr>
              <w:t>r Vertreter</w:t>
            </w:r>
            <w:r w:rsidR="00713E51">
              <w:rPr>
                <w:sz w:val="18"/>
                <w:szCs w:val="16"/>
              </w:rPr>
              <w:t>*</w:t>
            </w:r>
            <w:r w:rsidRPr="00EF2917">
              <w:rPr>
                <w:sz w:val="18"/>
                <w:szCs w:val="16"/>
              </w:rPr>
              <w:t>in)</w:t>
            </w:r>
          </w:p>
          <w:p w14:paraId="13BC4463" w14:textId="77777777" w:rsidR="00243D0F" w:rsidRDefault="00243D0F" w:rsidP="000406A9"/>
          <w:p w14:paraId="438827F7" w14:textId="70F21FD6" w:rsidR="00A34682" w:rsidRPr="00A34682" w:rsidRDefault="00A34682" w:rsidP="000406A9">
            <w:r>
              <w:t>(Name</w:t>
            </w:r>
            <w:r w:rsidR="00243D0F">
              <w:t>, Rechtsform, Straße, Hausnr., PLZ, Ort)</w:t>
            </w:r>
          </w:p>
        </w:tc>
        <w:sdt>
          <w:sdtPr>
            <w:id w:val="-7273869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9D9D9" w:themeFill="background1" w:themeFillShade="D9"/>
              </w:tcPr>
              <w:p w14:paraId="597216F4" w14:textId="01DF9995" w:rsidR="002A7184" w:rsidRDefault="00304BEE" w:rsidP="000406A9">
                <w:r w:rsidRPr="005430A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04BEE" w14:paraId="20778C2F" w14:textId="77777777" w:rsidTr="00973429">
        <w:tc>
          <w:tcPr>
            <w:tcW w:w="3114" w:type="dxa"/>
          </w:tcPr>
          <w:p w14:paraId="2040622A" w14:textId="3DC0B0A5" w:rsidR="0018372C" w:rsidRDefault="0018372C" w:rsidP="0018372C">
            <w:r>
              <w:t>Büro/Unternehmen 2</w:t>
            </w:r>
          </w:p>
          <w:p w14:paraId="61029DE7" w14:textId="3EB65D60" w:rsidR="0018372C" w:rsidRDefault="0018372C" w:rsidP="0018372C">
            <w:pPr>
              <w:rPr>
                <w:sz w:val="18"/>
                <w:szCs w:val="16"/>
              </w:rPr>
            </w:pPr>
            <w:r w:rsidRPr="00EF2917">
              <w:rPr>
                <w:sz w:val="18"/>
                <w:szCs w:val="16"/>
              </w:rPr>
              <w:t>(bevollmächtigte</w:t>
            </w:r>
            <w:r w:rsidR="00713E51">
              <w:rPr>
                <w:sz w:val="18"/>
                <w:szCs w:val="16"/>
              </w:rPr>
              <w:t>*</w:t>
            </w:r>
            <w:r w:rsidRPr="00EF2917">
              <w:rPr>
                <w:sz w:val="18"/>
                <w:szCs w:val="16"/>
              </w:rPr>
              <w:t>r Vertreter</w:t>
            </w:r>
            <w:r w:rsidR="00713E51">
              <w:rPr>
                <w:sz w:val="18"/>
                <w:szCs w:val="16"/>
              </w:rPr>
              <w:t>*</w:t>
            </w:r>
            <w:r w:rsidRPr="00EF2917">
              <w:rPr>
                <w:sz w:val="18"/>
                <w:szCs w:val="16"/>
              </w:rPr>
              <w:t>in)</w:t>
            </w:r>
          </w:p>
          <w:p w14:paraId="3C708D0C" w14:textId="77777777" w:rsidR="0018372C" w:rsidRDefault="0018372C" w:rsidP="0018372C"/>
          <w:p w14:paraId="53272BDE" w14:textId="44DFCEF0" w:rsidR="00304BEE" w:rsidRDefault="0018372C" w:rsidP="0018372C">
            <w:r>
              <w:t>(Name, Rechtsform, Straße, Hausnr., PLZ, Ort)</w:t>
            </w:r>
          </w:p>
        </w:tc>
        <w:sdt>
          <w:sdtPr>
            <w:id w:val="1478574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9D9D9" w:themeFill="background1" w:themeFillShade="D9"/>
              </w:tcPr>
              <w:p w14:paraId="20CAD5C4" w14:textId="2DB15A89" w:rsidR="00304BEE" w:rsidRDefault="00304BEE" w:rsidP="000406A9">
                <w:r w:rsidRPr="005430A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F4AA3" w14:paraId="10D9D80C" w14:textId="77777777" w:rsidTr="00973429">
        <w:tc>
          <w:tcPr>
            <w:tcW w:w="3114" w:type="dxa"/>
          </w:tcPr>
          <w:p w14:paraId="17707D44" w14:textId="2F15456A" w:rsidR="0018372C" w:rsidRDefault="0018372C" w:rsidP="0018372C">
            <w:r>
              <w:t>Büro/Unternehmen 3</w:t>
            </w:r>
          </w:p>
          <w:p w14:paraId="51825485" w14:textId="4DE9FD0A" w:rsidR="0018372C" w:rsidRDefault="0018372C" w:rsidP="0018372C">
            <w:pPr>
              <w:rPr>
                <w:sz w:val="18"/>
                <w:szCs w:val="16"/>
              </w:rPr>
            </w:pPr>
            <w:r w:rsidRPr="00EF2917">
              <w:rPr>
                <w:sz w:val="18"/>
                <w:szCs w:val="16"/>
              </w:rPr>
              <w:t>(bevollmächtigte</w:t>
            </w:r>
            <w:r w:rsidR="00713E51">
              <w:rPr>
                <w:sz w:val="18"/>
                <w:szCs w:val="16"/>
              </w:rPr>
              <w:t>*</w:t>
            </w:r>
            <w:r w:rsidRPr="00EF2917">
              <w:rPr>
                <w:sz w:val="18"/>
                <w:szCs w:val="16"/>
              </w:rPr>
              <w:t>r Vertreter</w:t>
            </w:r>
            <w:r w:rsidR="00713E51">
              <w:rPr>
                <w:sz w:val="18"/>
                <w:szCs w:val="16"/>
              </w:rPr>
              <w:t>*</w:t>
            </w:r>
            <w:r w:rsidRPr="00EF2917">
              <w:rPr>
                <w:sz w:val="18"/>
                <w:szCs w:val="16"/>
              </w:rPr>
              <w:t>in)</w:t>
            </w:r>
          </w:p>
          <w:p w14:paraId="0FF162B6" w14:textId="77777777" w:rsidR="0018372C" w:rsidRDefault="0018372C" w:rsidP="0018372C"/>
          <w:p w14:paraId="2B714D18" w14:textId="3A64A547" w:rsidR="00D65263" w:rsidRDefault="0018372C" w:rsidP="0018372C">
            <w:pPr>
              <w:spacing w:line="240" w:lineRule="auto"/>
            </w:pPr>
            <w:r>
              <w:t>(Name, Rechtsform, Straße, Hausnr., PLZ, Ort)</w:t>
            </w:r>
          </w:p>
        </w:tc>
        <w:sdt>
          <w:sdtPr>
            <w:id w:val="1092418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9D9D9" w:themeFill="background1" w:themeFillShade="D9"/>
              </w:tcPr>
              <w:p w14:paraId="34A74A4A" w14:textId="72D2E703" w:rsidR="000F4AA3" w:rsidRDefault="00A07BFB" w:rsidP="000406A9">
                <w:r w:rsidRPr="005430A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2BE6747" w14:textId="1B323B75" w:rsidR="00E55092" w:rsidRDefault="00E55092" w:rsidP="000406A9"/>
    <w:p w14:paraId="5F1980DF" w14:textId="6307985C" w:rsidR="0018372C" w:rsidRDefault="00713E51" w:rsidP="000406A9">
      <w:r>
        <w:t>Wir, die oben genannten Büros/Unternehmen</w:t>
      </w:r>
    </w:p>
    <w:p w14:paraId="2CBFA408" w14:textId="7144BDEA" w:rsidR="00713E51" w:rsidRDefault="00713E51" w:rsidP="00713E51">
      <w:pPr>
        <w:pStyle w:val="Aufzhlung"/>
      </w:pPr>
      <w:r>
        <w:t xml:space="preserve">Bilden eine Bietergemeinschaft </w:t>
      </w:r>
    </w:p>
    <w:p w14:paraId="4EA1063A" w14:textId="5D6D3E9F" w:rsidR="00713E51" w:rsidRDefault="00713E51" w:rsidP="00713E51">
      <w:pPr>
        <w:pStyle w:val="Aufzhlung"/>
      </w:pPr>
      <w:r>
        <w:t>Beschließen im Falle der Auftragserteilung eine Arbeitsgemeinschaft zu bilden</w:t>
      </w:r>
    </w:p>
    <w:p w14:paraId="2D9F01E2" w14:textId="31B01FBC" w:rsidR="00713E51" w:rsidRDefault="00827183" w:rsidP="00713E51">
      <w:pPr>
        <w:pStyle w:val="Aufzhlung"/>
      </w:pPr>
      <w:r>
        <w:t>E</w:t>
      </w:r>
      <w:r w:rsidR="00713E51">
        <w:t>rklären, dass</w:t>
      </w:r>
    </w:p>
    <w:p w14:paraId="0B2544FF" w14:textId="5E7FA385" w:rsidR="00713E51" w:rsidRDefault="00713E51" w:rsidP="00713E51">
      <w:pPr>
        <w:pStyle w:val="Aufzhlung"/>
        <w:numPr>
          <w:ilvl w:val="1"/>
          <w:numId w:val="2"/>
        </w:numPr>
      </w:pPr>
      <w:r>
        <w:t xml:space="preserve">Der*die bevollmächtigte Vertreter*in </w:t>
      </w:r>
      <w:r w:rsidR="005C58D7">
        <w:t>die Mitglieder gegenüber der Vergabestelle</w:t>
      </w:r>
      <w:r w:rsidR="000A72D8">
        <w:t xml:space="preserve"> und der Auftraggeberin in allen Belangen des vorliegenden Vergabeverfahrens rechtsverbindlich vertritt, insbesondere auch bei der Abgabe von Willenserklärungen, </w:t>
      </w:r>
    </w:p>
    <w:p w14:paraId="5F5EA603" w14:textId="0DA81F19" w:rsidR="000A72D8" w:rsidRDefault="000A72D8" w:rsidP="00713E51">
      <w:pPr>
        <w:pStyle w:val="Aufzhlung"/>
        <w:numPr>
          <w:ilvl w:val="1"/>
          <w:numId w:val="2"/>
        </w:numPr>
      </w:pPr>
      <w:r>
        <w:t xml:space="preserve">Alle Mitglieder*innen als Gesamtschuldner*innen haften, </w:t>
      </w:r>
    </w:p>
    <w:p w14:paraId="4625D01E" w14:textId="4C64DCA5" w:rsidR="000A72D8" w:rsidRDefault="000A72D8" w:rsidP="004A2A08">
      <w:pPr>
        <w:pStyle w:val="Aufzhlung"/>
        <w:numPr>
          <w:ilvl w:val="1"/>
          <w:numId w:val="2"/>
        </w:numPr>
      </w:pPr>
      <w:r>
        <w:t xml:space="preserve">Der*die bevollmächtigte Vertreter*in zur Entgegennahme von Zahlungen mit befreiender Wirkung berechtigt ist. </w:t>
      </w:r>
    </w:p>
    <w:p w14:paraId="088A6D22" w14:textId="77777777" w:rsidR="004A2A08" w:rsidRDefault="004A2A08">
      <w:pPr>
        <w:spacing w:before="0" w:after="160" w:line="259" w:lineRule="auto"/>
        <w:jc w:val="left"/>
      </w:pPr>
      <w:r>
        <w:br w:type="page"/>
      </w:r>
    </w:p>
    <w:p w14:paraId="7A118DF4" w14:textId="7A9A3259" w:rsidR="000A72D8" w:rsidRDefault="000A72D8" w:rsidP="000A72D8">
      <w:r>
        <w:t>Unternehmen 1 (vertretungsberechtigtes Büro)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737"/>
        <w:gridCol w:w="2737"/>
        <w:gridCol w:w="4024"/>
      </w:tblGrid>
      <w:tr w:rsidR="000A72D8" w14:paraId="4371A62F" w14:textId="77777777" w:rsidTr="00E216E0">
        <w:sdt>
          <w:sdtPr>
            <w:id w:val="949442315"/>
            <w:placeholder>
              <w:docPart w:val="DefaultPlaceholder_-1854013440"/>
            </w:placeholder>
          </w:sdtPr>
          <w:sdtEndPr/>
          <w:sdtContent>
            <w:tc>
              <w:tcPr>
                <w:tcW w:w="2737" w:type="dxa"/>
                <w:shd w:val="clear" w:color="auto" w:fill="F2F2F2" w:themeFill="background1" w:themeFillShade="F2"/>
              </w:tcPr>
              <w:p w14:paraId="2114F13E" w14:textId="77777777" w:rsidR="00F46DE9" w:rsidRDefault="000A72D8" w:rsidP="000A72D8">
                <w:pPr>
                  <w:rPr>
                    <w:sz w:val="18"/>
                    <w:szCs w:val="16"/>
                  </w:rPr>
                </w:pPr>
                <w:r w:rsidRPr="000A72D8">
                  <w:rPr>
                    <w:sz w:val="18"/>
                    <w:szCs w:val="16"/>
                  </w:rPr>
                  <w:t>Ort</w:t>
                </w:r>
              </w:p>
              <w:p w14:paraId="7BF408B4" w14:textId="76AB34C9" w:rsidR="000A72D8" w:rsidRDefault="000A72D8" w:rsidP="000A72D8"/>
            </w:tc>
          </w:sdtContent>
        </w:sdt>
        <w:sdt>
          <w:sdtPr>
            <w:id w:val="1677612823"/>
            <w:placeholder>
              <w:docPart w:val="DefaultPlaceholder_-1854013440"/>
            </w:placeholder>
          </w:sdtPr>
          <w:sdtEndPr/>
          <w:sdtContent>
            <w:tc>
              <w:tcPr>
                <w:tcW w:w="2737" w:type="dxa"/>
                <w:shd w:val="clear" w:color="auto" w:fill="F2F2F2" w:themeFill="background1" w:themeFillShade="F2"/>
              </w:tcPr>
              <w:p w14:paraId="166B1258" w14:textId="77777777" w:rsidR="00F46DE9" w:rsidRDefault="00F46DE9" w:rsidP="000A72D8">
                <w:pPr>
                  <w:rPr>
                    <w:sz w:val="18"/>
                    <w:szCs w:val="16"/>
                  </w:rPr>
                </w:pPr>
                <w:r w:rsidRPr="00F46DE9">
                  <w:rPr>
                    <w:sz w:val="18"/>
                    <w:szCs w:val="16"/>
                  </w:rPr>
                  <w:t>Datum</w:t>
                </w:r>
              </w:p>
              <w:p w14:paraId="5BFECEEF" w14:textId="0EBA26B1" w:rsidR="000A72D8" w:rsidRDefault="000A72D8" w:rsidP="000A72D8"/>
            </w:tc>
          </w:sdtContent>
        </w:sdt>
        <w:sdt>
          <w:sdtPr>
            <w:id w:val="-1414308123"/>
            <w:placeholder>
              <w:docPart w:val="DefaultPlaceholder_-1854013440"/>
            </w:placeholder>
          </w:sdtPr>
          <w:sdtEndPr/>
          <w:sdtContent>
            <w:tc>
              <w:tcPr>
                <w:tcW w:w="4024" w:type="dxa"/>
                <w:shd w:val="clear" w:color="auto" w:fill="F2F2F2" w:themeFill="background1" w:themeFillShade="F2"/>
              </w:tcPr>
              <w:p w14:paraId="5955963E" w14:textId="2BF82CD4" w:rsidR="000A72D8" w:rsidRDefault="000A72D8" w:rsidP="000A72D8">
                <w:r w:rsidRPr="000A72D8">
                  <w:rPr>
                    <w:sz w:val="18"/>
                    <w:szCs w:val="16"/>
                  </w:rPr>
                  <w:t>Name des vertretungsberechtigten Unternehmens 1 und vollständiger Name der erklärenden Person</w:t>
                </w:r>
                <w:r w:rsidR="00930EC4">
                  <w:rPr>
                    <w:sz w:val="18"/>
                    <w:szCs w:val="16"/>
                  </w:rPr>
                  <w:t>*</w:t>
                </w:r>
              </w:p>
            </w:tc>
          </w:sdtContent>
        </w:sdt>
      </w:tr>
    </w:tbl>
    <w:p w14:paraId="170AAE9E" w14:textId="77777777" w:rsidR="000A72D8" w:rsidRDefault="000A72D8" w:rsidP="000A72D8">
      <w:pPr>
        <w:pStyle w:val="Aufzhlung"/>
        <w:numPr>
          <w:ilvl w:val="0"/>
          <w:numId w:val="0"/>
        </w:numPr>
        <w:ind w:left="851" w:hanging="851"/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737"/>
        <w:gridCol w:w="2737"/>
        <w:gridCol w:w="4024"/>
      </w:tblGrid>
      <w:tr w:rsidR="00486D7A" w14:paraId="0EFB7F8C" w14:textId="77777777" w:rsidTr="002E1C59">
        <w:sdt>
          <w:sdtPr>
            <w:id w:val="1841417251"/>
            <w:placeholder>
              <w:docPart w:val="D858214BB2824575AE70DFF8D20A0E5F"/>
            </w:placeholder>
          </w:sdtPr>
          <w:sdtEndPr/>
          <w:sdtContent>
            <w:tc>
              <w:tcPr>
                <w:tcW w:w="2737" w:type="dxa"/>
                <w:shd w:val="clear" w:color="auto" w:fill="F2F2F2" w:themeFill="background1" w:themeFillShade="F2"/>
              </w:tcPr>
              <w:p w14:paraId="61DCE5B4" w14:textId="77777777" w:rsidR="00F46DE9" w:rsidRDefault="00486D7A" w:rsidP="002E1C59">
                <w:pPr>
                  <w:rPr>
                    <w:sz w:val="18"/>
                    <w:szCs w:val="16"/>
                  </w:rPr>
                </w:pPr>
                <w:r w:rsidRPr="000A72D8">
                  <w:rPr>
                    <w:sz w:val="18"/>
                    <w:szCs w:val="16"/>
                  </w:rPr>
                  <w:t>Ort</w:t>
                </w:r>
              </w:p>
              <w:p w14:paraId="2E9D55B8" w14:textId="24AB7CBB" w:rsidR="00486D7A" w:rsidRDefault="00486D7A" w:rsidP="002E1C59"/>
            </w:tc>
          </w:sdtContent>
        </w:sdt>
        <w:sdt>
          <w:sdtPr>
            <w:id w:val="1318226869"/>
            <w:placeholder>
              <w:docPart w:val="3A02356D83534C2E8301DDDEE6A69207"/>
            </w:placeholder>
          </w:sdtPr>
          <w:sdtEndPr/>
          <w:sdtContent>
            <w:tc>
              <w:tcPr>
                <w:tcW w:w="2737" w:type="dxa"/>
                <w:shd w:val="clear" w:color="auto" w:fill="F2F2F2" w:themeFill="background1" w:themeFillShade="F2"/>
              </w:tcPr>
              <w:p w14:paraId="75D564A0" w14:textId="77777777" w:rsidR="00F46DE9" w:rsidRDefault="00F46DE9" w:rsidP="00F46DE9">
                <w:pPr>
                  <w:rPr>
                    <w:sz w:val="18"/>
                    <w:szCs w:val="16"/>
                  </w:rPr>
                </w:pPr>
                <w:r w:rsidRPr="00F46DE9">
                  <w:rPr>
                    <w:sz w:val="18"/>
                    <w:szCs w:val="16"/>
                  </w:rPr>
                  <w:t>Datum</w:t>
                </w:r>
              </w:p>
              <w:p w14:paraId="64EE2EA9" w14:textId="16824424" w:rsidR="00486D7A" w:rsidRDefault="00486D7A" w:rsidP="00F46DE9"/>
            </w:tc>
          </w:sdtContent>
        </w:sdt>
        <w:sdt>
          <w:sdtPr>
            <w:id w:val="1653327360"/>
            <w:placeholder>
              <w:docPart w:val="D858214BB2824575AE70DFF8D20A0E5F"/>
            </w:placeholder>
          </w:sdtPr>
          <w:sdtEndPr/>
          <w:sdtContent>
            <w:tc>
              <w:tcPr>
                <w:tcW w:w="4024" w:type="dxa"/>
                <w:shd w:val="clear" w:color="auto" w:fill="F2F2F2" w:themeFill="background1" w:themeFillShade="F2"/>
              </w:tcPr>
              <w:p w14:paraId="2080F9CA" w14:textId="6ADC7FBA" w:rsidR="00486D7A" w:rsidRDefault="00486D7A" w:rsidP="002E1C59">
                <w:r w:rsidRPr="000A72D8">
                  <w:rPr>
                    <w:sz w:val="18"/>
                    <w:szCs w:val="16"/>
                  </w:rPr>
                  <w:t xml:space="preserve">Name des vertretungsberechtigten Unternehmens </w:t>
                </w:r>
                <w:r>
                  <w:rPr>
                    <w:sz w:val="18"/>
                    <w:szCs w:val="16"/>
                  </w:rPr>
                  <w:t>2</w:t>
                </w:r>
                <w:r w:rsidRPr="000A72D8">
                  <w:rPr>
                    <w:sz w:val="18"/>
                    <w:szCs w:val="16"/>
                  </w:rPr>
                  <w:t xml:space="preserve"> und vollständiger Name der erklärenden Person</w:t>
                </w:r>
                <w:r w:rsidR="00930EC4">
                  <w:rPr>
                    <w:sz w:val="18"/>
                    <w:szCs w:val="16"/>
                  </w:rPr>
                  <w:t>*</w:t>
                </w:r>
              </w:p>
            </w:tc>
          </w:sdtContent>
        </w:sdt>
      </w:tr>
    </w:tbl>
    <w:p w14:paraId="6CCA8A6A" w14:textId="77777777" w:rsidR="00486D7A" w:rsidRDefault="00486D7A">
      <w:pPr>
        <w:spacing w:before="0" w:after="160" w:line="259" w:lineRule="auto"/>
        <w:jc w:val="left"/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737"/>
        <w:gridCol w:w="2737"/>
        <w:gridCol w:w="4024"/>
      </w:tblGrid>
      <w:tr w:rsidR="00486D7A" w14:paraId="0D5E4086" w14:textId="77777777" w:rsidTr="002E1C59">
        <w:sdt>
          <w:sdtPr>
            <w:id w:val="1650019616"/>
            <w:placeholder>
              <w:docPart w:val="4A59C6B9201348DBA31DDBB2FB6F5BFD"/>
            </w:placeholder>
          </w:sdtPr>
          <w:sdtEndPr/>
          <w:sdtContent>
            <w:tc>
              <w:tcPr>
                <w:tcW w:w="2737" w:type="dxa"/>
                <w:shd w:val="clear" w:color="auto" w:fill="F2F2F2" w:themeFill="background1" w:themeFillShade="F2"/>
              </w:tcPr>
              <w:p w14:paraId="28CD5831" w14:textId="77777777" w:rsidR="00F46DE9" w:rsidRDefault="00486D7A" w:rsidP="002E1C59">
                <w:pPr>
                  <w:rPr>
                    <w:sz w:val="18"/>
                    <w:szCs w:val="16"/>
                  </w:rPr>
                </w:pPr>
                <w:r w:rsidRPr="000A72D8">
                  <w:rPr>
                    <w:sz w:val="18"/>
                    <w:szCs w:val="16"/>
                  </w:rPr>
                  <w:t>Ort</w:t>
                </w:r>
              </w:p>
              <w:p w14:paraId="3C1C9983" w14:textId="72650713" w:rsidR="00486D7A" w:rsidRDefault="00486D7A" w:rsidP="002E1C59"/>
            </w:tc>
          </w:sdtContent>
        </w:sdt>
        <w:sdt>
          <w:sdtPr>
            <w:id w:val="-1566554424"/>
            <w:placeholder>
              <w:docPart w:val="C7F19400AEB941DA8D678941B8F86502"/>
            </w:placeholder>
          </w:sdtPr>
          <w:sdtEndPr/>
          <w:sdtContent>
            <w:tc>
              <w:tcPr>
                <w:tcW w:w="2737" w:type="dxa"/>
                <w:shd w:val="clear" w:color="auto" w:fill="F2F2F2" w:themeFill="background1" w:themeFillShade="F2"/>
              </w:tcPr>
              <w:p w14:paraId="55FC14BE" w14:textId="77777777" w:rsidR="00F46DE9" w:rsidRDefault="00F46DE9" w:rsidP="00F46DE9">
                <w:pPr>
                  <w:rPr>
                    <w:sz w:val="18"/>
                    <w:szCs w:val="16"/>
                  </w:rPr>
                </w:pPr>
                <w:r w:rsidRPr="00F46DE9">
                  <w:rPr>
                    <w:sz w:val="18"/>
                    <w:szCs w:val="16"/>
                  </w:rPr>
                  <w:t>Datum</w:t>
                </w:r>
              </w:p>
              <w:p w14:paraId="303A0E2F" w14:textId="42B495D0" w:rsidR="00486D7A" w:rsidRDefault="00486D7A" w:rsidP="00F46DE9"/>
            </w:tc>
          </w:sdtContent>
        </w:sdt>
        <w:sdt>
          <w:sdtPr>
            <w:id w:val="1404870989"/>
            <w:placeholder>
              <w:docPart w:val="4A59C6B9201348DBA31DDBB2FB6F5BFD"/>
            </w:placeholder>
          </w:sdtPr>
          <w:sdtEndPr/>
          <w:sdtContent>
            <w:tc>
              <w:tcPr>
                <w:tcW w:w="4024" w:type="dxa"/>
                <w:shd w:val="clear" w:color="auto" w:fill="F2F2F2" w:themeFill="background1" w:themeFillShade="F2"/>
              </w:tcPr>
              <w:p w14:paraId="3E3EE183" w14:textId="281D040C" w:rsidR="00486D7A" w:rsidRDefault="00486D7A" w:rsidP="002E1C59">
                <w:r w:rsidRPr="000A72D8">
                  <w:rPr>
                    <w:sz w:val="18"/>
                    <w:szCs w:val="16"/>
                  </w:rPr>
                  <w:t xml:space="preserve">Name des vertretungsberechtigten Unternehmens </w:t>
                </w:r>
                <w:r>
                  <w:rPr>
                    <w:sz w:val="18"/>
                    <w:szCs w:val="16"/>
                  </w:rPr>
                  <w:t>3</w:t>
                </w:r>
                <w:r w:rsidRPr="000A72D8">
                  <w:rPr>
                    <w:sz w:val="18"/>
                    <w:szCs w:val="16"/>
                  </w:rPr>
                  <w:t xml:space="preserve"> und vollständiger Name der erklärenden Person</w:t>
                </w:r>
                <w:r w:rsidR="00930EC4">
                  <w:rPr>
                    <w:sz w:val="18"/>
                    <w:szCs w:val="16"/>
                  </w:rPr>
                  <w:t>*</w:t>
                </w:r>
              </w:p>
            </w:tc>
          </w:sdtContent>
        </w:sdt>
      </w:tr>
    </w:tbl>
    <w:p w14:paraId="0D661B78" w14:textId="77777777" w:rsidR="00004A06" w:rsidRDefault="00004A06">
      <w:pPr>
        <w:spacing w:before="0" w:after="160" w:line="259" w:lineRule="auto"/>
        <w:jc w:val="left"/>
      </w:pPr>
    </w:p>
    <w:p w14:paraId="5D8C7980" w14:textId="70AB9B23" w:rsidR="006F0553" w:rsidRDefault="00930EC4" w:rsidP="00C07284">
      <w:pPr>
        <w:spacing w:before="0" w:after="160" w:line="259" w:lineRule="auto"/>
        <w:jc w:val="left"/>
      </w:pPr>
      <w:r>
        <w:t>*</w:t>
      </w:r>
      <w:r w:rsidR="00004A06">
        <w:t xml:space="preserve">Hinweis: Da das Dokument in Textform (§ 126b GB) eingereicht wird, ist die Angabe des Unternehmens und die namentliche Angabe der zur Abgabe der Erklärung bevollmächtigten Person ausreichend. </w:t>
      </w:r>
    </w:p>
    <w:sectPr w:rsidR="006F0553" w:rsidSect="00984FF1">
      <w:footerReference w:type="defaul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67BC" w14:textId="77777777" w:rsidR="00147857" w:rsidRPr="008374FE" w:rsidRDefault="00147857" w:rsidP="003661AB">
      <w:r w:rsidRPr="008374FE">
        <w:separator/>
      </w:r>
    </w:p>
  </w:endnote>
  <w:endnote w:type="continuationSeparator" w:id="0">
    <w:p w14:paraId="58865981" w14:textId="77777777" w:rsidR="00147857" w:rsidRPr="008374FE" w:rsidRDefault="00147857" w:rsidP="003661AB">
      <w:r w:rsidRPr="00837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2631" w14:textId="1BAB2DF7" w:rsidR="00F215A6" w:rsidRPr="008374FE" w:rsidRDefault="00984FF1" w:rsidP="00984FF1">
    <w:pPr>
      <w:pStyle w:val="Fuzeile"/>
    </w:pPr>
    <w:r w:rsidRPr="008374FE">
      <w:rPr>
        <w:rFonts w:eastAsia="MS Mincho"/>
        <w:noProof/>
        <w:sz w:val="32"/>
        <w:szCs w:val="32"/>
        <w:lang w:eastAsia="ja-JP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DB5B635" wp14:editId="0F1BB4F2">
              <wp:simplePos x="0" y="0"/>
              <wp:positionH relativeFrom="margin">
                <wp:posOffset>-899795</wp:posOffset>
              </wp:positionH>
              <wp:positionV relativeFrom="paragraph">
                <wp:posOffset>0</wp:posOffset>
              </wp:positionV>
              <wp:extent cx="410400" cy="140400"/>
              <wp:effectExtent l="0" t="0" r="8890" b="0"/>
              <wp:wrapNone/>
              <wp:docPr id="184401179" name="Rechteck 1844011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400" cy="140400"/>
                      </a:xfrm>
                      <a:prstGeom prst="rect">
                        <a:avLst/>
                      </a:prstGeom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C4F1D7" id="Rechteck 184401179" o:spid="_x0000_s1026" style="position:absolute;margin-left:-70.85pt;margin-top:0;width:32.3pt;height:11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" fillcolor="#7f7f7f" stroked="f">
              <w10:wrap anchorx="margin"/>
              <w10:anchorlock/>
            </v:rect>
          </w:pict>
        </mc:Fallback>
      </mc:AlternateContent>
    </w:r>
    <w:r w:rsidRPr="008374FE"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4F96967" wp14:editId="5F4D64D0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760000" cy="0"/>
              <wp:effectExtent l="0" t="0" r="0" b="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7528AA" id="Gerade Verbindung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453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" strokecolor="#7f7f7f" strokeweight=".5pt">
              <v:stroke joinstyle="miter"/>
              <w10:wrap anchorx="margin"/>
              <w10:anchorlock/>
            </v:line>
          </w:pict>
        </mc:Fallback>
      </mc:AlternateContent>
    </w:r>
    <w:r w:rsidR="004C3457">
      <w:t>Bewerber</w:t>
    </w:r>
    <w:r w:rsidR="00C07284">
      <w:t>gemeinschaftserklärung</w:t>
    </w:r>
    <w:r w:rsidR="00CB5EF0" w:rsidRPr="008374FE">
      <w:t xml:space="preserve">, Stand: </w:t>
    </w:r>
    <w:r w:rsidR="004C3457">
      <w:t>12.10</w:t>
    </w:r>
    <w:r w:rsidR="003C5A79">
      <w:t>.26</w:t>
    </w:r>
    <w:r w:rsidR="00F215A6" w:rsidRPr="008374FE">
      <w:tab/>
    </w:r>
    <w:sdt>
      <w:sdtPr>
        <w:id w:val="-1769616900"/>
        <w:docPartObj>
          <w:docPartGallery w:val="Page Numbers (Top of Page)"/>
          <w:docPartUnique/>
        </w:docPartObj>
      </w:sdtPr>
      <w:sdtEndPr/>
      <w:sdtContent>
        <w:r w:rsidR="004C3457">
          <w:tab/>
        </w:r>
        <w:r w:rsidR="00F215A6" w:rsidRPr="008374FE">
          <w:t xml:space="preserve">Seite </w:t>
        </w:r>
        <w:r w:rsidR="00F215A6" w:rsidRPr="008374FE">
          <w:fldChar w:fldCharType="begin"/>
        </w:r>
        <w:r w:rsidR="00F215A6" w:rsidRPr="008374FE">
          <w:instrText>PAGE</w:instrText>
        </w:r>
        <w:r w:rsidR="00F215A6" w:rsidRPr="008374FE">
          <w:fldChar w:fldCharType="separate"/>
        </w:r>
        <w:r w:rsidR="00F215A6" w:rsidRPr="008374FE">
          <w:t>17</w:t>
        </w:r>
        <w:r w:rsidR="00F215A6" w:rsidRPr="008374FE">
          <w:fldChar w:fldCharType="end"/>
        </w:r>
        <w:r w:rsidR="00F215A6" w:rsidRPr="008374FE">
          <w:t xml:space="preserve"> von </w:t>
        </w:r>
        <w:r w:rsidR="00F215A6" w:rsidRPr="008374FE">
          <w:fldChar w:fldCharType="begin"/>
        </w:r>
        <w:r w:rsidR="00F215A6" w:rsidRPr="008374FE">
          <w:instrText>NUMPAGES</w:instrText>
        </w:r>
        <w:r w:rsidR="00F215A6" w:rsidRPr="008374FE">
          <w:fldChar w:fldCharType="separate"/>
        </w:r>
        <w:r w:rsidR="00F215A6" w:rsidRPr="008374FE">
          <w:t>19</w:t>
        </w:r>
        <w:r w:rsidR="00F215A6" w:rsidRPr="008374FE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DE2B2" w14:textId="1C8CA2DC" w:rsidR="00FA0D97" w:rsidRDefault="00FA0D97">
    <w:pPr>
      <w:pStyle w:val="Fuzeile"/>
    </w:pPr>
    <w:r w:rsidRPr="008374FE">
      <w:rPr>
        <w:rFonts w:eastAsia="MS Mincho"/>
        <w:noProof/>
        <w:sz w:val="32"/>
        <w:szCs w:val="32"/>
        <w:lang w:eastAsia="ja-JP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33E36695" wp14:editId="35E3366D">
              <wp:simplePos x="0" y="0"/>
              <wp:positionH relativeFrom="margin">
                <wp:posOffset>-899795</wp:posOffset>
              </wp:positionH>
              <wp:positionV relativeFrom="paragraph">
                <wp:posOffset>0</wp:posOffset>
              </wp:positionV>
              <wp:extent cx="410400" cy="140400"/>
              <wp:effectExtent l="0" t="0" r="8890" b="0"/>
              <wp:wrapNone/>
              <wp:docPr id="1837145728" name="Rechteck 18371457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400" cy="140400"/>
                      </a:xfrm>
                      <a:prstGeom prst="rect">
                        <a:avLst/>
                      </a:prstGeom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48D86F" id="Rechteck 1837145728" o:spid="_x0000_s1026" style="position:absolute;margin-left:-70.85pt;margin-top:0;width:32.3pt;height:11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" fillcolor="#7f7f7f" stroked="f">
              <w10:wrap anchorx="margin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38850" w14:textId="77777777" w:rsidR="00147857" w:rsidRPr="008374FE" w:rsidRDefault="00147857" w:rsidP="003661AB">
      <w:r w:rsidRPr="008374FE">
        <w:separator/>
      </w:r>
    </w:p>
  </w:footnote>
  <w:footnote w:type="continuationSeparator" w:id="0">
    <w:p w14:paraId="130D7C6E" w14:textId="77777777" w:rsidR="00147857" w:rsidRPr="008374FE" w:rsidRDefault="00147857" w:rsidP="003661AB">
      <w:r w:rsidRPr="008374F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D1693"/>
    <w:multiLevelType w:val="hybridMultilevel"/>
    <w:tmpl w:val="18DE6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E35B7"/>
    <w:multiLevelType w:val="hybridMultilevel"/>
    <w:tmpl w:val="6F7EB63C"/>
    <w:lvl w:ilvl="0" w:tplc="DC66D84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76208"/>
    <w:multiLevelType w:val="multilevel"/>
    <w:tmpl w:val="C5780522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E975BBD"/>
    <w:multiLevelType w:val="hybridMultilevel"/>
    <w:tmpl w:val="BDCCED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84010"/>
    <w:multiLevelType w:val="hybridMultilevel"/>
    <w:tmpl w:val="C86E9B44"/>
    <w:lvl w:ilvl="0" w:tplc="BF26CAE8">
      <w:start w:val="2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D398A"/>
    <w:multiLevelType w:val="hybridMultilevel"/>
    <w:tmpl w:val="09F2E546"/>
    <w:lvl w:ilvl="0" w:tplc="4058FA54">
      <w:start w:val="1"/>
      <w:numFmt w:val="bullet"/>
      <w:pStyle w:val="Aufzhlu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31F13"/>
    <w:multiLevelType w:val="hybridMultilevel"/>
    <w:tmpl w:val="A9E2EC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342EA"/>
    <w:multiLevelType w:val="hybridMultilevel"/>
    <w:tmpl w:val="82547A3C"/>
    <w:lvl w:ilvl="0" w:tplc="02641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705173">
    <w:abstractNumId w:val="2"/>
  </w:num>
  <w:num w:numId="2" w16cid:durableId="1723867543">
    <w:abstractNumId w:val="5"/>
  </w:num>
  <w:num w:numId="3" w16cid:durableId="1176113742">
    <w:abstractNumId w:val="1"/>
  </w:num>
  <w:num w:numId="4" w16cid:durableId="1766875301">
    <w:abstractNumId w:val="4"/>
  </w:num>
  <w:num w:numId="5" w16cid:durableId="329794259">
    <w:abstractNumId w:val="3"/>
  </w:num>
  <w:num w:numId="6" w16cid:durableId="1792555845">
    <w:abstractNumId w:val="0"/>
  </w:num>
  <w:num w:numId="7" w16cid:durableId="2027561580">
    <w:abstractNumId w:val="6"/>
  </w:num>
  <w:num w:numId="8" w16cid:durableId="1797336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83"/>
    <w:rsid w:val="000013D0"/>
    <w:rsid w:val="000031C7"/>
    <w:rsid w:val="00004A06"/>
    <w:rsid w:val="00006935"/>
    <w:rsid w:val="00017115"/>
    <w:rsid w:val="000230A5"/>
    <w:rsid w:val="000257A0"/>
    <w:rsid w:val="000257FC"/>
    <w:rsid w:val="00027638"/>
    <w:rsid w:val="00031659"/>
    <w:rsid w:val="0003792F"/>
    <w:rsid w:val="000406A9"/>
    <w:rsid w:val="0004091A"/>
    <w:rsid w:val="000457AA"/>
    <w:rsid w:val="00045E2C"/>
    <w:rsid w:val="00047E74"/>
    <w:rsid w:val="00054026"/>
    <w:rsid w:val="00056DF7"/>
    <w:rsid w:val="00057715"/>
    <w:rsid w:val="0006045C"/>
    <w:rsid w:val="000652CF"/>
    <w:rsid w:val="000757CC"/>
    <w:rsid w:val="00076CA2"/>
    <w:rsid w:val="00077811"/>
    <w:rsid w:val="00080985"/>
    <w:rsid w:val="00082C05"/>
    <w:rsid w:val="0008314C"/>
    <w:rsid w:val="00083300"/>
    <w:rsid w:val="00085E3C"/>
    <w:rsid w:val="000863A9"/>
    <w:rsid w:val="00092801"/>
    <w:rsid w:val="00092886"/>
    <w:rsid w:val="00094527"/>
    <w:rsid w:val="000A72D8"/>
    <w:rsid w:val="000B4137"/>
    <w:rsid w:val="000B7C19"/>
    <w:rsid w:val="000C65EF"/>
    <w:rsid w:val="000D1A0D"/>
    <w:rsid w:val="000D1E84"/>
    <w:rsid w:val="000D3DBC"/>
    <w:rsid w:val="000E43F6"/>
    <w:rsid w:val="000E6CF9"/>
    <w:rsid w:val="000F1D07"/>
    <w:rsid w:val="000F3424"/>
    <w:rsid w:val="000F4AA3"/>
    <w:rsid w:val="000F5F09"/>
    <w:rsid w:val="00103D06"/>
    <w:rsid w:val="0010795A"/>
    <w:rsid w:val="00122C6D"/>
    <w:rsid w:val="00125F7A"/>
    <w:rsid w:val="00130099"/>
    <w:rsid w:val="001310B4"/>
    <w:rsid w:val="00143D51"/>
    <w:rsid w:val="00144809"/>
    <w:rsid w:val="00147857"/>
    <w:rsid w:val="00147977"/>
    <w:rsid w:val="001508C6"/>
    <w:rsid w:val="00154AF0"/>
    <w:rsid w:val="001562C4"/>
    <w:rsid w:val="00166695"/>
    <w:rsid w:val="00175779"/>
    <w:rsid w:val="001764DE"/>
    <w:rsid w:val="0018372C"/>
    <w:rsid w:val="00191280"/>
    <w:rsid w:val="00191DF7"/>
    <w:rsid w:val="00192FA0"/>
    <w:rsid w:val="00196909"/>
    <w:rsid w:val="001A1E9A"/>
    <w:rsid w:val="001B1831"/>
    <w:rsid w:val="001B3171"/>
    <w:rsid w:val="001B37AA"/>
    <w:rsid w:val="001B38A8"/>
    <w:rsid w:val="001C1902"/>
    <w:rsid w:val="001C3D56"/>
    <w:rsid w:val="001D3093"/>
    <w:rsid w:val="001E1ACE"/>
    <w:rsid w:val="001E1EFC"/>
    <w:rsid w:val="001E64AA"/>
    <w:rsid w:val="001F27ED"/>
    <w:rsid w:val="00210094"/>
    <w:rsid w:val="0021013D"/>
    <w:rsid w:val="00214250"/>
    <w:rsid w:val="002254A9"/>
    <w:rsid w:val="0022700F"/>
    <w:rsid w:val="00236BBC"/>
    <w:rsid w:val="00237D48"/>
    <w:rsid w:val="00240D95"/>
    <w:rsid w:val="00243D0F"/>
    <w:rsid w:val="00251A18"/>
    <w:rsid w:val="00261EBF"/>
    <w:rsid w:val="00271FBE"/>
    <w:rsid w:val="0028592D"/>
    <w:rsid w:val="00293131"/>
    <w:rsid w:val="002A27DE"/>
    <w:rsid w:val="002A480E"/>
    <w:rsid w:val="002A6060"/>
    <w:rsid w:val="002A7184"/>
    <w:rsid w:val="002C212B"/>
    <w:rsid w:val="002D09F3"/>
    <w:rsid w:val="002D257F"/>
    <w:rsid w:val="002D3093"/>
    <w:rsid w:val="002D3C24"/>
    <w:rsid w:val="002D5EEF"/>
    <w:rsid w:val="002D7032"/>
    <w:rsid w:val="002E2AB3"/>
    <w:rsid w:val="002E633B"/>
    <w:rsid w:val="002E7ED7"/>
    <w:rsid w:val="003043FD"/>
    <w:rsid w:val="00304BEE"/>
    <w:rsid w:val="00306128"/>
    <w:rsid w:val="00312133"/>
    <w:rsid w:val="00312472"/>
    <w:rsid w:val="003154F9"/>
    <w:rsid w:val="00322427"/>
    <w:rsid w:val="00324F7A"/>
    <w:rsid w:val="00333E7E"/>
    <w:rsid w:val="003343D7"/>
    <w:rsid w:val="0033447C"/>
    <w:rsid w:val="0033669B"/>
    <w:rsid w:val="00343D8C"/>
    <w:rsid w:val="00344155"/>
    <w:rsid w:val="003442CB"/>
    <w:rsid w:val="003447E8"/>
    <w:rsid w:val="0034503A"/>
    <w:rsid w:val="00353574"/>
    <w:rsid w:val="003538EE"/>
    <w:rsid w:val="0036256B"/>
    <w:rsid w:val="00364FF1"/>
    <w:rsid w:val="003661AB"/>
    <w:rsid w:val="003822A6"/>
    <w:rsid w:val="0038507C"/>
    <w:rsid w:val="00387890"/>
    <w:rsid w:val="00390A3C"/>
    <w:rsid w:val="00397B99"/>
    <w:rsid w:val="003A0264"/>
    <w:rsid w:val="003A22BF"/>
    <w:rsid w:val="003A2B17"/>
    <w:rsid w:val="003A6957"/>
    <w:rsid w:val="003A70B8"/>
    <w:rsid w:val="003B0CB7"/>
    <w:rsid w:val="003B1FE1"/>
    <w:rsid w:val="003C3596"/>
    <w:rsid w:val="003C5A79"/>
    <w:rsid w:val="003D0CDD"/>
    <w:rsid w:val="003E6C12"/>
    <w:rsid w:val="003F0A74"/>
    <w:rsid w:val="003F64EB"/>
    <w:rsid w:val="004006E6"/>
    <w:rsid w:val="0042614D"/>
    <w:rsid w:val="00440DC7"/>
    <w:rsid w:val="0044327F"/>
    <w:rsid w:val="004503A0"/>
    <w:rsid w:val="00450BA1"/>
    <w:rsid w:val="00452421"/>
    <w:rsid w:val="00455761"/>
    <w:rsid w:val="004600CB"/>
    <w:rsid w:val="00470591"/>
    <w:rsid w:val="0047658A"/>
    <w:rsid w:val="004806FF"/>
    <w:rsid w:val="00486D7A"/>
    <w:rsid w:val="004875CE"/>
    <w:rsid w:val="00487906"/>
    <w:rsid w:val="004A2A08"/>
    <w:rsid w:val="004B3073"/>
    <w:rsid w:val="004C2251"/>
    <w:rsid w:val="004C2D3C"/>
    <w:rsid w:val="004C3457"/>
    <w:rsid w:val="004C6432"/>
    <w:rsid w:val="005071D7"/>
    <w:rsid w:val="005078E9"/>
    <w:rsid w:val="005137EA"/>
    <w:rsid w:val="00522545"/>
    <w:rsid w:val="005261B5"/>
    <w:rsid w:val="00532BCA"/>
    <w:rsid w:val="00533828"/>
    <w:rsid w:val="00537771"/>
    <w:rsid w:val="005436AD"/>
    <w:rsid w:val="00553AB3"/>
    <w:rsid w:val="00553DA3"/>
    <w:rsid w:val="00554B0F"/>
    <w:rsid w:val="005557B4"/>
    <w:rsid w:val="00556F9E"/>
    <w:rsid w:val="00561FC1"/>
    <w:rsid w:val="0056594B"/>
    <w:rsid w:val="00566DC3"/>
    <w:rsid w:val="00573169"/>
    <w:rsid w:val="0057535F"/>
    <w:rsid w:val="0057773F"/>
    <w:rsid w:val="005937A4"/>
    <w:rsid w:val="005A16DC"/>
    <w:rsid w:val="005B69A8"/>
    <w:rsid w:val="005C58D7"/>
    <w:rsid w:val="005D1F28"/>
    <w:rsid w:val="005D26F7"/>
    <w:rsid w:val="005E7C1D"/>
    <w:rsid w:val="005F1FAC"/>
    <w:rsid w:val="005F2406"/>
    <w:rsid w:val="005F728D"/>
    <w:rsid w:val="00604668"/>
    <w:rsid w:val="00604761"/>
    <w:rsid w:val="00610471"/>
    <w:rsid w:val="00612E9C"/>
    <w:rsid w:val="00615468"/>
    <w:rsid w:val="00630498"/>
    <w:rsid w:val="006328A4"/>
    <w:rsid w:val="00633811"/>
    <w:rsid w:val="00646709"/>
    <w:rsid w:val="0065345B"/>
    <w:rsid w:val="0065468A"/>
    <w:rsid w:val="0067477C"/>
    <w:rsid w:val="0067608F"/>
    <w:rsid w:val="00676318"/>
    <w:rsid w:val="00677217"/>
    <w:rsid w:val="0069118A"/>
    <w:rsid w:val="006973FA"/>
    <w:rsid w:val="006A1F12"/>
    <w:rsid w:val="006A48D9"/>
    <w:rsid w:val="006B2CF0"/>
    <w:rsid w:val="006B5154"/>
    <w:rsid w:val="006C2984"/>
    <w:rsid w:val="006D514F"/>
    <w:rsid w:val="006E0E7B"/>
    <w:rsid w:val="006E0FD7"/>
    <w:rsid w:val="006E1CAD"/>
    <w:rsid w:val="006F0553"/>
    <w:rsid w:val="006F0B95"/>
    <w:rsid w:val="006F447A"/>
    <w:rsid w:val="006F5CD3"/>
    <w:rsid w:val="006F7639"/>
    <w:rsid w:val="00711450"/>
    <w:rsid w:val="00713E51"/>
    <w:rsid w:val="00714443"/>
    <w:rsid w:val="0071570A"/>
    <w:rsid w:val="00716DE8"/>
    <w:rsid w:val="0072008A"/>
    <w:rsid w:val="00724C0E"/>
    <w:rsid w:val="00725B6D"/>
    <w:rsid w:val="00727EB9"/>
    <w:rsid w:val="00731A50"/>
    <w:rsid w:val="00734F56"/>
    <w:rsid w:val="00736A13"/>
    <w:rsid w:val="0074270E"/>
    <w:rsid w:val="00743661"/>
    <w:rsid w:val="00757D30"/>
    <w:rsid w:val="00761F45"/>
    <w:rsid w:val="00766C03"/>
    <w:rsid w:val="0077222C"/>
    <w:rsid w:val="00773181"/>
    <w:rsid w:val="00777244"/>
    <w:rsid w:val="00782F6F"/>
    <w:rsid w:val="00792887"/>
    <w:rsid w:val="00795A02"/>
    <w:rsid w:val="00797FDE"/>
    <w:rsid w:val="007A7F1D"/>
    <w:rsid w:val="007B1A0D"/>
    <w:rsid w:val="007C3D73"/>
    <w:rsid w:val="007C4318"/>
    <w:rsid w:val="007C5A94"/>
    <w:rsid w:val="007C5AC4"/>
    <w:rsid w:val="007E014A"/>
    <w:rsid w:val="007F0A5F"/>
    <w:rsid w:val="007F6A09"/>
    <w:rsid w:val="00806129"/>
    <w:rsid w:val="00811711"/>
    <w:rsid w:val="00813448"/>
    <w:rsid w:val="0082138F"/>
    <w:rsid w:val="00821ACB"/>
    <w:rsid w:val="00825E19"/>
    <w:rsid w:val="00827183"/>
    <w:rsid w:val="008277C8"/>
    <w:rsid w:val="00831805"/>
    <w:rsid w:val="00831AD9"/>
    <w:rsid w:val="00834530"/>
    <w:rsid w:val="0083644F"/>
    <w:rsid w:val="00837416"/>
    <w:rsid w:val="008374FE"/>
    <w:rsid w:val="0084057C"/>
    <w:rsid w:val="00846EEC"/>
    <w:rsid w:val="00863BA7"/>
    <w:rsid w:val="00867DF8"/>
    <w:rsid w:val="00871AB3"/>
    <w:rsid w:val="0087590F"/>
    <w:rsid w:val="00880C80"/>
    <w:rsid w:val="00883177"/>
    <w:rsid w:val="008A0311"/>
    <w:rsid w:val="008A1D7D"/>
    <w:rsid w:val="008A220D"/>
    <w:rsid w:val="008A307B"/>
    <w:rsid w:val="008B50E9"/>
    <w:rsid w:val="008C1CEB"/>
    <w:rsid w:val="008C5A8F"/>
    <w:rsid w:val="008D3F26"/>
    <w:rsid w:val="008E2F2E"/>
    <w:rsid w:val="008E56A7"/>
    <w:rsid w:val="008F017E"/>
    <w:rsid w:val="008F3881"/>
    <w:rsid w:val="00901553"/>
    <w:rsid w:val="00905A1B"/>
    <w:rsid w:val="00912482"/>
    <w:rsid w:val="009147A8"/>
    <w:rsid w:val="0092683C"/>
    <w:rsid w:val="00930EC4"/>
    <w:rsid w:val="00935EF4"/>
    <w:rsid w:val="00943D40"/>
    <w:rsid w:val="00943DD7"/>
    <w:rsid w:val="00945C84"/>
    <w:rsid w:val="009468A2"/>
    <w:rsid w:val="00967091"/>
    <w:rsid w:val="0097303C"/>
    <w:rsid w:val="00973429"/>
    <w:rsid w:val="00976DB2"/>
    <w:rsid w:val="00984FF1"/>
    <w:rsid w:val="00986E01"/>
    <w:rsid w:val="00987A52"/>
    <w:rsid w:val="009A2976"/>
    <w:rsid w:val="009B2608"/>
    <w:rsid w:val="009B2B32"/>
    <w:rsid w:val="009B3969"/>
    <w:rsid w:val="009B69AC"/>
    <w:rsid w:val="009D0274"/>
    <w:rsid w:val="009D219A"/>
    <w:rsid w:val="009D5F85"/>
    <w:rsid w:val="009D7B64"/>
    <w:rsid w:val="009F0128"/>
    <w:rsid w:val="009F510C"/>
    <w:rsid w:val="00A01A9B"/>
    <w:rsid w:val="00A02C83"/>
    <w:rsid w:val="00A03229"/>
    <w:rsid w:val="00A04659"/>
    <w:rsid w:val="00A05ED7"/>
    <w:rsid w:val="00A06947"/>
    <w:rsid w:val="00A07BFB"/>
    <w:rsid w:val="00A22610"/>
    <w:rsid w:val="00A2302B"/>
    <w:rsid w:val="00A2630B"/>
    <w:rsid w:val="00A32530"/>
    <w:rsid w:val="00A34682"/>
    <w:rsid w:val="00A3654F"/>
    <w:rsid w:val="00A4258C"/>
    <w:rsid w:val="00A472F4"/>
    <w:rsid w:val="00A52076"/>
    <w:rsid w:val="00A63E6B"/>
    <w:rsid w:val="00A67CBD"/>
    <w:rsid w:val="00A729A2"/>
    <w:rsid w:val="00A73A3C"/>
    <w:rsid w:val="00A8296C"/>
    <w:rsid w:val="00A82D6A"/>
    <w:rsid w:val="00A85E4E"/>
    <w:rsid w:val="00A87567"/>
    <w:rsid w:val="00A96C96"/>
    <w:rsid w:val="00A9790E"/>
    <w:rsid w:val="00AA233B"/>
    <w:rsid w:val="00AA27AA"/>
    <w:rsid w:val="00AB5375"/>
    <w:rsid w:val="00AB5B16"/>
    <w:rsid w:val="00AD2333"/>
    <w:rsid w:val="00AD6678"/>
    <w:rsid w:val="00AD7CDE"/>
    <w:rsid w:val="00AE31AF"/>
    <w:rsid w:val="00AE563F"/>
    <w:rsid w:val="00AE60D6"/>
    <w:rsid w:val="00AF229D"/>
    <w:rsid w:val="00AF24BC"/>
    <w:rsid w:val="00AF39A5"/>
    <w:rsid w:val="00AF64D1"/>
    <w:rsid w:val="00AF73D2"/>
    <w:rsid w:val="00B04E86"/>
    <w:rsid w:val="00B23E93"/>
    <w:rsid w:val="00B2404B"/>
    <w:rsid w:val="00B32092"/>
    <w:rsid w:val="00B32FAA"/>
    <w:rsid w:val="00B42203"/>
    <w:rsid w:val="00B42E2A"/>
    <w:rsid w:val="00B44EA3"/>
    <w:rsid w:val="00B604BE"/>
    <w:rsid w:val="00B71B8D"/>
    <w:rsid w:val="00B862E3"/>
    <w:rsid w:val="00B90A2B"/>
    <w:rsid w:val="00B96FF9"/>
    <w:rsid w:val="00BA7149"/>
    <w:rsid w:val="00BA7E05"/>
    <w:rsid w:val="00BB213C"/>
    <w:rsid w:val="00BB63D9"/>
    <w:rsid w:val="00BC62C5"/>
    <w:rsid w:val="00BD779E"/>
    <w:rsid w:val="00C07284"/>
    <w:rsid w:val="00C126BC"/>
    <w:rsid w:val="00C20786"/>
    <w:rsid w:val="00C22D67"/>
    <w:rsid w:val="00C304A3"/>
    <w:rsid w:val="00C378C2"/>
    <w:rsid w:val="00C40BB3"/>
    <w:rsid w:val="00C46A79"/>
    <w:rsid w:val="00C52E96"/>
    <w:rsid w:val="00C56955"/>
    <w:rsid w:val="00C60785"/>
    <w:rsid w:val="00C656CD"/>
    <w:rsid w:val="00C72311"/>
    <w:rsid w:val="00C7384E"/>
    <w:rsid w:val="00C74075"/>
    <w:rsid w:val="00C74345"/>
    <w:rsid w:val="00C81822"/>
    <w:rsid w:val="00C90A94"/>
    <w:rsid w:val="00C9117F"/>
    <w:rsid w:val="00CA1873"/>
    <w:rsid w:val="00CA1F59"/>
    <w:rsid w:val="00CA2787"/>
    <w:rsid w:val="00CA65AD"/>
    <w:rsid w:val="00CB5899"/>
    <w:rsid w:val="00CB5EF0"/>
    <w:rsid w:val="00CC07C7"/>
    <w:rsid w:val="00CC1CA7"/>
    <w:rsid w:val="00CC407C"/>
    <w:rsid w:val="00CC40D3"/>
    <w:rsid w:val="00CD41A0"/>
    <w:rsid w:val="00CE1967"/>
    <w:rsid w:val="00CF1D96"/>
    <w:rsid w:val="00CF7855"/>
    <w:rsid w:val="00D05765"/>
    <w:rsid w:val="00D06737"/>
    <w:rsid w:val="00D11E7B"/>
    <w:rsid w:val="00D16BD2"/>
    <w:rsid w:val="00D27C3F"/>
    <w:rsid w:val="00D43FC4"/>
    <w:rsid w:val="00D52543"/>
    <w:rsid w:val="00D57C9E"/>
    <w:rsid w:val="00D65263"/>
    <w:rsid w:val="00D6630E"/>
    <w:rsid w:val="00D7578C"/>
    <w:rsid w:val="00D82211"/>
    <w:rsid w:val="00DB4A38"/>
    <w:rsid w:val="00DD33F5"/>
    <w:rsid w:val="00DD78C9"/>
    <w:rsid w:val="00DE25E1"/>
    <w:rsid w:val="00DE776E"/>
    <w:rsid w:val="00DF3727"/>
    <w:rsid w:val="00DF79E8"/>
    <w:rsid w:val="00E050EA"/>
    <w:rsid w:val="00E11EDB"/>
    <w:rsid w:val="00E134B3"/>
    <w:rsid w:val="00E13D57"/>
    <w:rsid w:val="00E174D2"/>
    <w:rsid w:val="00E216E0"/>
    <w:rsid w:val="00E25F7D"/>
    <w:rsid w:val="00E31CCA"/>
    <w:rsid w:val="00E3703A"/>
    <w:rsid w:val="00E42E9E"/>
    <w:rsid w:val="00E504F6"/>
    <w:rsid w:val="00E55092"/>
    <w:rsid w:val="00E56A58"/>
    <w:rsid w:val="00E578AC"/>
    <w:rsid w:val="00E619ED"/>
    <w:rsid w:val="00E61FD7"/>
    <w:rsid w:val="00E66977"/>
    <w:rsid w:val="00E74803"/>
    <w:rsid w:val="00E75425"/>
    <w:rsid w:val="00E777E8"/>
    <w:rsid w:val="00E83BA3"/>
    <w:rsid w:val="00E866E1"/>
    <w:rsid w:val="00E86FF3"/>
    <w:rsid w:val="00E97601"/>
    <w:rsid w:val="00EA6D73"/>
    <w:rsid w:val="00ED4890"/>
    <w:rsid w:val="00ED6D2A"/>
    <w:rsid w:val="00ED7164"/>
    <w:rsid w:val="00EE1762"/>
    <w:rsid w:val="00EE7CAD"/>
    <w:rsid w:val="00EF2917"/>
    <w:rsid w:val="00EF451D"/>
    <w:rsid w:val="00F04982"/>
    <w:rsid w:val="00F215A6"/>
    <w:rsid w:val="00F22AAE"/>
    <w:rsid w:val="00F25C22"/>
    <w:rsid w:val="00F275DC"/>
    <w:rsid w:val="00F36448"/>
    <w:rsid w:val="00F43A41"/>
    <w:rsid w:val="00F43D11"/>
    <w:rsid w:val="00F46DE9"/>
    <w:rsid w:val="00F5108D"/>
    <w:rsid w:val="00F66EB7"/>
    <w:rsid w:val="00F74029"/>
    <w:rsid w:val="00F81A7A"/>
    <w:rsid w:val="00F84C0D"/>
    <w:rsid w:val="00FA0D97"/>
    <w:rsid w:val="00FB3907"/>
    <w:rsid w:val="00FC030A"/>
    <w:rsid w:val="00FD144D"/>
    <w:rsid w:val="00FD2604"/>
    <w:rsid w:val="00FD2FA7"/>
    <w:rsid w:val="00FD49F8"/>
    <w:rsid w:val="00FD72FC"/>
    <w:rsid w:val="00FE167F"/>
    <w:rsid w:val="00FE530D"/>
    <w:rsid w:val="00FE6511"/>
    <w:rsid w:val="00FE6572"/>
    <w:rsid w:val="00F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DE016"/>
  <w15:chartTrackingRefBased/>
  <w15:docId w15:val="{D81EB567-2971-45DD-B4E2-5ADE3F4E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3A0264"/>
    <w:pPr>
      <w:spacing w:before="120" w:after="120" w:line="360" w:lineRule="auto"/>
      <w:jc w:val="both"/>
    </w:pPr>
    <w:rPr>
      <w:rFonts w:ascii="Century Gothic" w:hAnsi="Century Gothic" w:cs="Times New Roman"/>
      <w:kern w:val="0"/>
      <w:szCs w:val="20"/>
      <w:lang w:eastAsia="de-DE"/>
      <w14:ligatures w14:val="none"/>
    </w:rPr>
  </w:style>
  <w:style w:type="paragraph" w:styleId="berschrift1">
    <w:name w:val="heading 1"/>
    <w:aliases w:val="Ü1"/>
    <w:basedOn w:val="Standard"/>
    <w:next w:val="Standard"/>
    <w:link w:val="berschrift1Zchn"/>
    <w:uiPriority w:val="9"/>
    <w:qFormat/>
    <w:rsid w:val="0003792F"/>
    <w:pPr>
      <w:keepNext/>
      <w:keepLines/>
      <w:numPr>
        <w:numId w:val="1"/>
      </w:numPr>
      <w:spacing w:before="240"/>
      <w:ind w:left="851" w:hanging="851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berschrift2">
    <w:name w:val="heading 2"/>
    <w:aliases w:val="Ü2,Ü: 1.X"/>
    <w:basedOn w:val="Standard"/>
    <w:next w:val="Standard"/>
    <w:link w:val="berschrift2Zchn"/>
    <w:uiPriority w:val="9"/>
    <w:unhideWhenUsed/>
    <w:qFormat/>
    <w:rsid w:val="0003792F"/>
    <w:pPr>
      <w:keepNext/>
      <w:keepLines/>
      <w:numPr>
        <w:ilvl w:val="1"/>
        <w:numId w:val="1"/>
      </w:numPr>
      <w:ind w:left="851" w:hanging="851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berschrift3">
    <w:name w:val="heading 3"/>
    <w:aliases w:val="Ü3"/>
    <w:basedOn w:val="Standard"/>
    <w:next w:val="Standard"/>
    <w:link w:val="berschrift3Zchn"/>
    <w:uiPriority w:val="9"/>
    <w:unhideWhenUsed/>
    <w:qFormat/>
    <w:rsid w:val="0003792F"/>
    <w:pPr>
      <w:keepNext/>
      <w:keepLines/>
      <w:numPr>
        <w:ilvl w:val="2"/>
        <w:numId w:val="1"/>
      </w:numPr>
      <w:spacing w:before="40"/>
      <w:ind w:left="851" w:hanging="851"/>
      <w:outlineLvl w:val="2"/>
    </w:pPr>
    <w:rPr>
      <w:rFonts w:eastAsiaTheme="majorEastAsia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3792F"/>
    <w:pPr>
      <w:keepNext/>
      <w:keepLines/>
      <w:numPr>
        <w:ilvl w:val="3"/>
        <w:numId w:val="1"/>
      </w:numPr>
      <w:spacing w:before="40"/>
      <w:ind w:left="851" w:hanging="851"/>
      <w:outlineLvl w:val="3"/>
    </w:pPr>
    <w:rPr>
      <w:rFonts w:eastAsiaTheme="majorEastAsia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09452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09452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452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452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452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1 Zchn"/>
    <w:basedOn w:val="Absatz-Standardschriftart"/>
    <w:link w:val="berschrift1"/>
    <w:uiPriority w:val="9"/>
    <w:rsid w:val="0003792F"/>
    <w:rPr>
      <w:rFonts w:ascii="Century Gothic" w:eastAsiaTheme="majorEastAsia" w:hAnsi="Century Gothic" w:cstheme="majorBidi"/>
      <w:b/>
      <w:bCs/>
      <w:caps/>
      <w:kern w:val="0"/>
      <w:sz w:val="24"/>
      <w:szCs w:val="24"/>
      <w:lang w:eastAsia="de-DE"/>
      <w14:ligatures w14:val="none"/>
    </w:rPr>
  </w:style>
  <w:style w:type="character" w:customStyle="1" w:styleId="berschrift2Zchn">
    <w:name w:val="Überschrift 2 Zchn"/>
    <w:aliases w:val="Ü2 Zchn,Ü: 1.X Zchn"/>
    <w:basedOn w:val="Absatz-Standardschriftart"/>
    <w:link w:val="berschrift2"/>
    <w:uiPriority w:val="9"/>
    <w:rsid w:val="0003792F"/>
    <w:rPr>
      <w:rFonts w:ascii="Century Gothic" w:eastAsiaTheme="majorEastAsia" w:hAnsi="Century Gothic" w:cstheme="majorBidi"/>
      <w:b/>
      <w:bCs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9"/>
    <w:rsid w:val="0003792F"/>
    <w:rPr>
      <w:rFonts w:ascii="Century Gothic" w:eastAsiaTheme="majorEastAsia" w:hAnsi="Century Gothic" w:cstheme="majorBidi"/>
      <w:kern w:val="0"/>
      <w:szCs w:val="24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3792F"/>
    <w:rPr>
      <w:rFonts w:ascii="Century Gothic" w:eastAsiaTheme="majorEastAsia" w:hAnsi="Century Gothic" w:cstheme="majorBidi"/>
      <w:iCs/>
      <w:kern w:val="0"/>
      <w:szCs w:val="20"/>
      <w:lang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94527"/>
    <w:rPr>
      <w:rFonts w:asciiTheme="majorHAnsi" w:eastAsiaTheme="majorEastAsia" w:hAnsiTheme="majorHAnsi" w:cstheme="majorBidi"/>
      <w:color w:val="2E74B5" w:themeColor="accent1" w:themeShade="BF"/>
      <w:kern w:val="0"/>
      <w:szCs w:val="20"/>
      <w:lang w:eastAsia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4527"/>
    <w:rPr>
      <w:rFonts w:asciiTheme="majorHAnsi" w:eastAsiaTheme="majorEastAsia" w:hAnsiTheme="majorHAnsi" w:cstheme="majorBidi"/>
      <w:color w:val="1F4D78" w:themeColor="accent1" w:themeShade="7F"/>
      <w:kern w:val="0"/>
      <w:szCs w:val="20"/>
      <w:lang w:eastAsia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4527"/>
    <w:rPr>
      <w:rFonts w:asciiTheme="majorHAnsi" w:eastAsiaTheme="majorEastAsia" w:hAnsiTheme="majorHAnsi" w:cstheme="majorBidi"/>
      <w:i/>
      <w:iCs/>
      <w:color w:val="1F4D78" w:themeColor="accent1" w:themeShade="7F"/>
      <w:kern w:val="0"/>
      <w:szCs w:val="20"/>
      <w:lang w:eastAsia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4527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452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de-DE"/>
      <w14:ligatures w14:val="none"/>
    </w:rPr>
  </w:style>
  <w:style w:type="paragraph" w:styleId="Beschriftung">
    <w:name w:val="caption"/>
    <w:aliases w:val="Abbildung"/>
    <w:basedOn w:val="Standard"/>
    <w:next w:val="Standard"/>
    <w:uiPriority w:val="35"/>
    <w:unhideWhenUsed/>
    <w:qFormat/>
    <w:rsid w:val="00984FF1"/>
    <w:pPr>
      <w:spacing w:before="0" w:after="0" w:line="240" w:lineRule="auto"/>
      <w:jc w:val="left"/>
    </w:pPr>
    <w:rPr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730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6594B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6594B"/>
    <w:rPr>
      <w:rFonts w:ascii="Century Gothic" w:hAnsi="Century Gothic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56594B"/>
    <w:pPr>
      <w:spacing w:line="240" w:lineRule="auto"/>
    </w:pPr>
    <w:rPr>
      <w:b/>
      <w:bCs/>
      <w:sz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56594B"/>
    <w:rPr>
      <w:rFonts w:ascii="Century Gothic" w:hAnsi="Century Gothic" w:cs="Times New Roman"/>
      <w:b/>
      <w:bCs/>
      <w:kern w:val="0"/>
      <w:sz w:val="20"/>
      <w:szCs w:val="20"/>
      <w:lang w:eastAsia="de-DE"/>
      <w14:ligatures w14:val="none"/>
    </w:rPr>
  </w:style>
  <w:style w:type="paragraph" w:customStyle="1" w:styleId="Aufzhlung">
    <w:name w:val="Aufzählung"/>
    <w:basedOn w:val="Standard"/>
    <w:qFormat/>
    <w:rsid w:val="00984FF1"/>
    <w:pPr>
      <w:numPr>
        <w:numId w:val="2"/>
      </w:numPr>
      <w:spacing w:before="0" w:after="0"/>
      <w:ind w:left="851" w:hanging="851"/>
    </w:pPr>
  </w:style>
  <w:style w:type="table" w:customStyle="1" w:styleId="Flchenbilanz">
    <w:name w:val="Flächenbilanz"/>
    <w:basedOn w:val="NormaleTabelle"/>
    <w:uiPriority w:val="99"/>
    <w:rsid w:val="005137EA"/>
    <w:pPr>
      <w:spacing w:after="0" w:line="240" w:lineRule="auto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NormaleTabelle"/>
    <w:uiPriority w:val="59"/>
    <w:rsid w:val="00E61FD7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NormaleTabelle"/>
    <w:uiPriority w:val="59"/>
    <w:rsid w:val="00E61FD7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21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15A6"/>
    <w:rPr>
      <w:rFonts w:ascii="Century Gothic" w:hAnsi="Century Gothic" w:cs="Times New Roman"/>
      <w:kern w:val="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83177"/>
    <w:pPr>
      <w:tabs>
        <w:tab w:val="center" w:pos="4536"/>
        <w:tab w:val="right" w:pos="9072"/>
      </w:tabs>
      <w:spacing w:after="0" w:line="240" w:lineRule="auto"/>
      <w:jc w:val="lef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883177"/>
    <w:rPr>
      <w:rFonts w:ascii="Century Gothic" w:hAnsi="Century Gothic" w:cs="Times New Roman"/>
      <w:kern w:val="0"/>
      <w:sz w:val="18"/>
      <w:szCs w:val="18"/>
      <w:lang w:eastAsia="de-DE"/>
      <w14:ligatures w14:val="none"/>
    </w:rPr>
  </w:style>
  <w:style w:type="paragraph" w:styleId="Verzeichnis1">
    <w:name w:val="toc 1"/>
    <w:aliases w:val="Inhaltsverzeichnis"/>
    <w:basedOn w:val="Standard"/>
    <w:next w:val="Standard"/>
    <w:autoRedefine/>
    <w:uiPriority w:val="39"/>
    <w:unhideWhenUsed/>
    <w:rsid w:val="001508C6"/>
    <w:pPr>
      <w:tabs>
        <w:tab w:val="left" w:pos="440"/>
        <w:tab w:val="right" w:leader="dot" w:pos="9062"/>
      </w:tabs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191DF7"/>
  </w:style>
  <w:style w:type="paragraph" w:styleId="Titel">
    <w:name w:val="Title"/>
    <w:aliases w:val="Verzeichnis-Überschriften"/>
    <w:basedOn w:val="Standard"/>
    <w:next w:val="Standard"/>
    <w:link w:val="TitelZchn"/>
    <w:uiPriority w:val="10"/>
    <w:qFormat/>
    <w:rsid w:val="00390A3C"/>
    <w:pPr>
      <w:spacing w:before="240" w:after="240" w:line="240" w:lineRule="auto"/>
      <w:contextualSpacing/>
    </w:pPr>
    <w:rPr>
      <w:rFonts w:eastAsiaTheme="majorEastAsia" w:cstheme="majorBidi"/>
      <w:b/>
      <w:bCs/>
      <w:spacing w:val="-10"/>
      <w:kern w:val="28"/>
      <w:sz w:val="24"/>
      <w:szCs w:val="24"/>
    </w:rPr>
  </w:style>
  <w:style w:type="character" w:customStyle="1" w:styleId="TitelZchn">
    <w:name w:val="Titel Zchn"/>
    <w:aliases w:val="Verzeichnis-Überschriften Zchn"/>
    <w:basedOn w:val="Absatz-Standardschriftart"/>
    <w:link w:val="Titel"/>
    <w:uiPriority w:val="10"/>
    <w:rsid w:val="00390A3C"/>
    <w:rPr>
      <w:rFonts w:ascii="Century Gothic" w:eastAsiaTheme="majorEastAsia" w:hAnsi="Century Gothic" w:cstheme="majorBidi"/>
      <w:b/>
      <w:bCs/>
      <w:spacing w:val="-10"/>
      <w:kern w:val="28"/>
      <w:sz w:val="24"/>
      <w:szCs w:val="24"/>
      <w:lang w:eastAsia="de-DE"/>
      <w14:ligatures w14:val="none"/>
    </w:rPr>
  </w:style>
  <w:style w:type="paragraph" w:styleId="Abbildungsverzeichnis">
    <w:name w:val="table of figures"/>
    <w:basedOn w:val="Standard"/>
    <w:next w:val="Standard"/>
    <w:uiPriority w:val="99"/>
    <w:unhideWhenUsed/>
    <w:rsid w:val="003661AB"/>
    <w:pPr>
      <w:tabs>
        <w:tab w:val="right" w:leader="dot" w:pos="9062"/>
      </w:tabs>
    </w:pPr>
    <w:rPr>
      <w:rFonts w:eastAsiaTheme="majorEastAsia"/>
      <w:noProof/>
    </w:rPr>
  </w:style>
  <w:style w:type="paragraph" w:customStyle="1" w:styleId="Zitiertext">
    <w:name w:val="Zitiertext"/>
    <w:basedOn w:val="Standard"/>
    <w:qFormat/>
    <w:rsid w:val="00FD2FA7"/>
    <w:pPr>
      <w:spacing w:line="240" w:lineRule="auto"/>
      <w:ind w:left="851" w:right="567"/>
    </w:pPr>
    <w:rPr>
      <w:iCs/>
      <w:sz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0795A"/>
    <w:pPr>
      <w:spacing w:before="0" w:after="0"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0795A"/>
    <w:rPr>
      <w:rFonts w:ascii="Century Gothic" w:hAnsi="Century Gothic" w:cs="Times New Roman"/>
      <w:kern w:val="0"/>
      <w:sz w:val="20"/>
      <w:szCs w:val="20"/>
      <w:lang w:eastAsia="de-DE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10795A"/>
    <w:rPr>
      <w:vertAlign w:val="superscript"/>
    </w:rPr>
  </w:style>
  <w:style w:type="paragraph" w:customStyle="1" w:styleId="Quelle">
    <w:name w:val="Quelle"/>
    <w:basedOn w:val="Funotentext"/>
    <w:qFormat/>
    <w:rsid w:val="00FD2FA7"/>
    <w:pPr>
      <w:ind w:left="142" w:hanging="142"/>
    </w:pPr>
  </w:style>
  <w:style w:type="table" w:customStyle="1" w:styleId="Tabellenraster3">
    <w:name w:val="Tabellenraster3"/>
    <w:basedOn w:val="NormaleTabelle"/>
    <w:next w:val="NormaleTabelle"/>
    <w:uiPriority w:val="59"/>
    <w:rsid w:val="009B2608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Flchenbilanz"/>
    <w:uiPriority w:val="99"/>
    <w:rsid w:val="00F74029"/>
    <w:tblPr/>
  </w:style>
  <w:style w:type="table" w:styleId="TabellemithellemGitternetz">
    <w:name w:val="Grid Table Light"/>
    <w:basedOn w:val="NormaleTabelle"/>
    <w:uiPriority w:val="40"/>
    <w:rsid w:val="009468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2">
    <w:name w:val="Plain Table 2"/>
    <w:basedOn w:val="NormaleTabelle"/>
    <w:uiPriority w:val="42"/>
    <w:rsid w:val="009468A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4">
    <w:name w:val="Plain Table 4"/>
    <w:basedOn w:val="NormaleTabelle"/>
    <w:uiPriority w:val="44"/>
    <w:rsid w:val="009468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">
    <w:name w:val="Grid Table 1 Light"/>
    <w:basedOn w:val="NormaleTabelle"/>
    <w:uiPriority w:val="46"/>
    <w:rsid w:val="009468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C72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kursiv">
    <w:name w:val="Fließtext kursiv"/>
    <w:basedOn w:val="Standard"/>
    <w:qFormat/>
    <w:rsid w:val="003442CB"/>
    <w:rPr>
      <w:i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1DF7"/>
    <w:rPr>
      <w:color w:val="605E5C"/>
      <w:shd w:val="clear" w:color="auto" w:fill="E1DFDD"/>
    </w:rPr>
  </w:style>
  <w:style w:type="paragraph" w:customStyle="1" w:styleId="Flietextfett">
    <w:name w:val="Fließtext fett"/>
    <w:basedOn w:val="Standard"/>
    <w:qFormat/>
    <w:rsid w:val="00125F7A"/>
    <w:rPr>
      <w:b/>
      <w:bCs/>
    </w:rPr>
  </w:style>
  <w:style w:type="paragraph" w:customStyle="1" w:styleId="Bild">
    <w:name w:val="Bild"/>
    <w:basedOn w:val="Standard"/>
    <w:qFormat/>
    <w:rsid w:val="00B862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973FA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056DF7"/>
    <w:rPr>
      <w:color w:val="666666"/>
    </w:rPr>
  </w:style>
  <w:style w:type="paragraph" w:styleId="berarbeitung">
    <w:name w:val="Revision"/>
    <w:hidden/>
    <w:uiPriority w:val="99"/>
    <w:semiHidden/>
    <w:rsid w:val="00827183"/>
    <w:pPr>
      <w:spacing w:after="0" w:line="240" w:lineRule="auto"/>
    </w:pPr>
    <w:rPr>
      <w:rFonts w:ascii="Century Gothic" w:hAnsi="Century Gothic" w:cs="Times New Roman"/>
      <w:kern w:val="0"/>
      <w:szCs w:val="20"/>
      <w:lang w:eastAsia="de-DE"/>
      <w14:ligatures w14:val="none"/>
    </w:rPr>
  </w:style>
  <w:style w:type="paragraph" w:styleId="Untertitel">
    <w:name w:val="Subtitle"/>
    <w:aliases w:val="Broschüre Titel 1"/>
    <w:basedOn w:val="Standard"/>
    <w:next w:val="Standard"/>
    <w:link w:val="UntertitelZchn"/>
    <w:autoRedefine/>
    <w:uiPriority w:val="11"/>
    <w:qFormat/>
    <w:rsid w:val="00CA1873"/>
    <w:pPr>
      <w:spacing w:before="240" w:after="0"/>
    </w:pPr>
    <w:rPr>
      <w:rFonts w:eastAsia="Arial"/>
      <w:b/>
      <w:caps/>
      <w:noProof/>
      <w:color w:val="000000" w:themeColor="text1"/>
      <w:spacing w:val="-1"/>
      <w:szCs w:val="22"/>
    </w:rPr>
  </w:style>
  <w:style w:type="character" w:customStyle="1" w:styleId="UntertitelZchn">
    <w:name w:val="Untertitel Zchn"/>
    <w:aliases w:val="Broschüre Titel 1 Zchn"/>
    <w:basedOn w:val="Absatz-Standardschriftart"/>
    <w:link w:val="Untertitel"/>
    <w:uiPriority w:val="11"/>
    <w:rsid w:val="00CA1873"/>
    <w:rPr>
      <w:rFonts w:ascii="Century Gothic" w:eastAsia="Arial" w:hAnsi="Century Gothic" w:cs="Times New Roman"/>
      <w:b/>
      <w:caps/>
      <w:noProof/>
      <w:color w:val="000000" w:themeColor="text1"/>
      <w:spacing w:val="-1"/>
      <w:kern w:val="0"/>
      <w:lang w:eastAsia="de-DE"/>
      <w14:ligatures w14:val="none"/>
    </w:rPr>
  </w:style>
  <w:style w:type="paragraph" w:customStyle="1" w:styleId="BroschreTitel2">
    <w:name w:val="Broschüre Titel 2"/>
    <w:basedOn w:val="Standard"/>
    <w:autoRedefine/>
    <w:rsid w:val="00CA1873"/>
    <w:pPr>
      <w:tabs>
        <w:tab w:val="left" w:pos="851"/>
      </w:tabs>
      <w:spacing w:line="320" w:lineRule="atLeast"/>
      <w:ind w:left="425" w:firstLine="426"/>
      <w:jc w:val="left"/>
    </w:pPr>
    <w:rPr>
      <w:rFonts w:eastAsia="Arial"/>
      <w:noProof/>
      <w:spacing w:val="-1"/>
      <w:sz w:val="3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aterial\_Vorlagen\B-Plan\NEUE%20Formatvorlagen\06_Beg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60C450-ACD6-4147-9D27-03BC526A3031}"/>
      </w:docPartPr>
      <w:docPartBody>
        <w:p w:rsidR="00981926" w:rsidRDefault="00981926">
          <w:r w:rsidRPr="005430A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58214BB2824575AE70DFF8D20A0E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34BE6B-9CCF-4386-8013-F23670BF0BAE}"/>
      </w:docPartPr>
      <w:docPartBody>
        <w:p w:rsidR="002D2839" w:rsidRDefault="002D2839" w:rsidP="002D2839">
          <w:pPr>
            <w:pStyle w:val="D858214BB2824575AE70DFF8D20A0E5F"/>
          </w:pPr>
          <w:r w:rsidRPr="005430A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59C6B9201348DBA31DDBB2FB6F5B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26CBFE-8685-438C-8AA4-A7F9B639A59F}"/>
      </w:docPartPr>
      <w:docPartBody>
        <w:p w:rsidR="002D2839" w:rsidRDefault="002D2839" w:rsidP="002D2839">
          <w:pPr>
            <w:pStyle w:val="4A59C6B9201348DBA31DDBB2FB6F5BFD"/>
          </w:pPr>
          <w:r w:rsidRPr="005430A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02356D83534C2E8301DDDEE6A692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FEC907-E3F7-48A7-9DB9-8C0288CDD3EB}"/>
      </w:docPartPr>
      <w:docPartBody>
        <w:p w:rsidR="00E30721" w:rsidRDefault="00E30721" w:rsidP="00E30721">
          <w:pPr>
            <w:pStyle w:val="3A02356D83534C2E8301DDDEE6A69207"/>
          </w:pPr>
          <w:r w:rsidRPr="005430A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F19400AEB941DA8D678941B8F865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8BD579-BB9D-4185-BC1B-C751E1F9909F}"/>
      </w:docPartPr>
      <w:docPartBody>
        <w:p w:rsidR="00E30721" w:rsidRDefault="00E30721" w:rsidP="00E30721">
          <w:pPr>
            <w:pStyle w:val="C7F19400AEB941DA8D678941B8F86502"/>
          </w:pPr>
          <w:r w:rsidRPr="005430A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26"/>
    <w:rsid w:val="00017115"/>
    <w:rsid w:val="00031659"/>
    <w:rsid w:val="000757CC"/>
    <w:rsid w:val="001B00A8"/>
    <w:rsid w:val="001B37AA"/>
    <w:rsid w:val="002C212B"/>
    <w:rsid w:val="002D2839"/>
    <w:rsid w:val="003043FD"/>
    <w:rsid w:val="00312133"/>
    <w:rsid w:val="00452421"/>
    <w:rsid w:val="00471EA0"/>
    <w:rsid w:val="00553DA3"/>
    <w:rsid w:val="00615468"/>
    <w:rsid w:val="00676318"/>
    <w:rsid w:val="00981926"/>
    <w:rsid w:val="009A2976"/>
    <w:rsid w:val="009D5F85"/>
    <w:rsid w:val="00A04752"/>
    <w:rsid w:val="00A05ED7"/>
    <w:rsid w:val="00AA27AA"/>
    <w:rsid w:val="00DF3727"/>
    <w:rsid w:val="00E30721"/>
    <w:rsid w:val="00E958FD"/>
    <w:rsid w:val="00F8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0721"/>
    <w:rPr>
      <w:color w:val="666666"/>
    </w:rPr>
  </w:style>
  <w:style w:type="paragraph" w:customStyle="1" w:styleId="D858214BB2824575AE70DFF8D20A0E5F">
    <w:name w:val="D858214BB2824575AE70DFF8D20A0E5F"/>
    <w:rsid w:val="002D2839"/>
  </w:style>
  <w:style w:type="paragraph" w:customStyle="1" w:styleId="4A59C6B9201348DBA31DDBB2FB6F5BFD">
    <w:name w:val="4A59C6B9201348DBA31DDBB2FB6F5BFD"/>
    <w:rsid w:val="002D2839"/>
  </w:style>
  <w:style w:type="paragraph" w:customStyle="1" w:styleId="3A02356D83534C2E8301DDDEE6A69207">
    <w:name w:val="3A02356D83534C2E8301DDDEE6A69207"/>
    <w:rsid w:val="00E30721"/>
  </w:style>
  <w:style w:type="paragraph" w:customStyle="1" w:styleId="C7F19400AEB941DA8D678941B8F86502">
    <w:name w:val="C7F19400AEB941DA8D678941B8F86502"/>
    <w:rsid w:val="00E307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CC2B5-9B7B-49D0-8528-644145E13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06_Begr</Template>
  <TotalTime>0</TotalTime>
  <Pages>3</Pages>
  <Words>283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Schnorbach, Maike</dc:creator>
  <cp:keywords/>
  <dc:description/>
  <cp:lastModifiedBy>Vetterlin, Tanja</cp:lastModifiedBy>
  <cp:revision>5</cp:revision>
  <dcterms:created xsi:type="dcterms:W3CDTF">2026-10-08T12:16:00Z</dcterms:created>
  <dcterms:modified xsi:type="dcterms:W3CDTF">2026-10-08T12:33:00Z</dcterms:modified>
</cp:coreProperties>
</file>